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B708F" w14:textId="77777777" w:rsidR="00F014E1" w:rsidRPr="00B623B8" w:rsidRDefault="005E2C28" w:rsidP="00B623B8">
      <w:pPr>
        <w:ind w:left="227" w:firstLine="0"/>
      </w:pPr>
      <w:r w:rsidRPr="00B623B8">
        <w:t xml:space="preserve">Regenerative Braking Effects on </w:t>
      </w:r>
      <w:r w:rsidR="00A232FB" w:rsidRPr="00B623B8">
        <w:t>Non-Combustion</w:t>
      </w:r>
      <w:r w:rsidR="008176D6" w:rsidRPr="00B623B8">
        <w:t xml:space="preserve"> </w:t>
      </w:r>
      <w:r w:rsidRPr="00B623B8">
        <w:t>Pollutant Release</w:t>
      </w:r>
    </w:p>
    <w:p w14:paraId="4E69E6C7" w14:textId="77777777" w:rsidR="00F014E1" w:rsidRPr="00B623B8" w:rsidRDefault="00F014E1" w:rsidP="00B623B8">
      <w:pPr>
        <w:ind w:left="227" w:firstLine="0"/>
        <w:rPr>
          <w:lang w:val="pt-BR"/>
        </w:rPr>
      </w:pPr>
      <w:r w:rsidRPr="00B623B8">
        <w:rPr>
          <w:lang w:val="pt-BR"/>
        </w:rPr>
        <w:t>G</w:t>
      </w:r>
      <w:r w:rsidR="005E2C28" w:rsidRPr="00B623B8">
        <w:rPr>
          <w:lang w:val="pt-BR"/>
        </w:rPr>
        <w:t>iovanni Imberti</w:t>
      </w:r>
      <w:r w:rsidR="00752D69" w:rsidRPr="00B623B8">
        <w:rPr>
          <w:lang w:val="pt-BR"/>
        </w:rPr>
        <w:t xml:space="preserve">, </w:t>
      </w:r>
      <w:r w:rsidR="005E2C28" w:rsidRPr="00B623B8">
        <w:rPr>
          <w:lang w:val="pt-BR"/>
        </w:rPr>
        <w:t>Henrique De Carvalho Pinheiro</w:t>
      </w:r>
      <w:r w:rsidR="00B861DF" w:rsidRPr="00B623B8">
        <w:rPr>
          <w:lang w:val="pt-BR"/>
        </w:rPr>
        <w:t xml:space="preserve">, Massimiliana Carello </w:t>
      </w:r>
    </w:p>
    <w:p w14:paraId="4FC74F69" w14:textId="77777777" w:rsidR="00F014E1" w:rsidRPr="00B623B8" w:rsidRDefault="00B714B9" w:rsidP="00B623B8">
      <w:pPr>
        <w:ind w:left="227" w:firstLine="0"/>
      </w:pPr>
      <w:r w:rsidRPr="00B623B8">
        <w:t>Mechanical and Aerospace Engineering Department -</w:t>
      </w:r>
      <w:r w:rsidR="005E2C28" w:rsidRPr="00B623B8">
        <w:t>Politecnico di Torino, Italy</w:t>
      </w:r>
    </w:p>
    <w:p w14:paraId="2C3E574C" w14:textId="77777777" w:rsidR="00F014E1" w:rsidRPr="00B623B8" w:rsidRDefault="005E2C28" w:rsidP="00B623B8">
      <w:pPr>
        <w:ind w:left="227" w:firstLine="0"/>
      </w:pPr>
      <w:r w:rsidRPr="00B623B8">
        <w:t>giovanni.imberti@polito.it</w:t>
      </w:r>
    </w:p>
    <w:p w14:paraId="6EA7C484" w14:textId="77777777" w:rsidR="009E20DC" w:rsidRPr="00B623B8" w:rsidRDefault="00F014E1" w:rsidP="00B623B8">
      <w:pPr>
        <w:ind w:left="227" w:firstLine="0"/>
      </w:pPr>
      <w:r w:rsidRPr="00B623B8">
        <w:t xml:space="preserve">Abstract. </w:t>
      </w:r>
      <w:r w:rsidR="009E20DC" w:rsidRPr="00B623B8">
        <w:t>Electric Vehicles (EV) have been introduced in the market as a zero-emission solution for the automotive industries, but they are not globally zero-emissions. In fact, there are components, like brakes and tires, emitting dangerous pollutant</w:t>
      </w:r>
      <w:r w:rsidR="00343AF7" w:rsidRPr="00B623B8">
        <w:t>s</w:t>
      </w:r>
      <w:r w:rsidR="009E20DC" w:rsidRPr="00B623B8">
        <w:t xml:space="preserve"> also in electric cars. </w:t>
      </w:r>
      <w:r w:rsidR="00343AF7" w:rsidRPr="00B623B8">
        <w:t>This paper</w:t>
      </w:r>
      <w:r w:rsidR="009E20DC" w:rsidRPr="00B623B8">
        <w:t xml:space="preserve"> focuse</w:t>
      </w:r>
      <w:r w:rsidR="00343AF7" w:rsidRPr="00B623B8">
        <w:t>s</w:t>
      </w:r>
      <w:r w:rsidR="009E20DC" w:rsidRPr="00B623B8">
        <w:t xml:space="preserve"> on the analysis of </w:t>
      </w:r>
      <w:r w:rsidR="00B714B9" w:rsidRPr="00B623B8">
        <w:t>a</w:t>
      </w:r>
      <w:r w:rsidR="009E20DC" w:rsidRPr="00B623B8">
        <w:t xml:space="preserve"> possible ways to reduce the pollutants emitted by the braking system on electric vehicles, in order to reach </w:t>
      </w:r>
      <w:r w:rsidR="00B714B9" w:rsidRPr="00B623B8">
        <w:t>possible real zero-emissions</w:t>
      </w:r>
      <w:r w:rsidR="009E20DC" w:rsidRPr="00B623B8">
        <w:t xml:space="preserve"> drive, </w:t>
      </w:r>
      <w:r w:rsidR="00343AF7" w:rsidRPr="00B623B8">
        <w:t>more specifically</w:t>
      </w:r>
      <w:r w:rsidR="009E20DC" w:rsidRPr="00B623B8">
        <w:t xml:space="preserve"> </w:t>
      </w:r>
      <w:r w:rsidR="00B714B9" w:rsidRPr="00B623B8">
        <w:t xml:space="preserve">during </w:t>
      </w:r>
      <w:r w:rsidR="009E20DC" w:rsidRPr="00B623B8">
        <w:t xml:space="preserve">regenerative braking. The aim is to develop a driving model able to simulate the </w:t>
      </w:r>
      <w:r w:rsidR="00343AF7" w:rsidRPr="00B623B8">
        <w:t>braking behaviour</w:t>
      </w:r>
      <w:r w:rsidR="009E20DC" w:rsidRPr="00B623B8">
        <w:t xml:space="preserve"> of a vehicle, understanding how impactful regenerative braking is on the dust emissions of the car, </w:t>
      </w:r>
      <w:r w:rsidR="00B714B9" w:rsidRPr="00B623B8">
        <w:t>comparing the</w:t>
      </w:r>
      <w:r w:rsidR="009E20DC" w:rsidRPr="00B623B8">
        <w:t xml:space="preserve"> global parameter to a model where regenerative braking is not present. The validation of the model has been performed comparing the computed data to the ones obtained during on-track tests. </w:t>
      </w:r>
      <w:r w:rsidR="00AB4459" w:rsidRPr="00B623B8">
        <w:t>Finally, it has been possible to implement</w:t>
      </w:r>
      <w:r w:rsidR="009E20DC" w:rsidRPr="00B623B8">
        <w:t xml:space="preserve"> the optimal driving layout to maximise the regenerative braking and obtaining the maximum reduction of the dust emitted by the braking system.</w:t>
      </w:r>
    </w:p>
    <w:p w14:paraId="352AE7DA" w14:textId="77777777" w:rsidR="00F014E1" w:rsidRPr="00B623B8" w:rsidRDefault="00F014E1" w:rsidP="00B623B8">
      <w:pPr>
        <w:ind w:left="227" w:firstLine="0"/>
      </w:pPr>
      <w:r w:rsidRPr="00B623B8">
        <w:t xml:space="preserve">Keywords: </w:t>
      </w:r>
      <w:r w:rsidR="002F11AB" w:rsidRPr="00B623B8">
        <w:t>Regenerative Braking, Electric Vehicles, Pollutant, Zero-Emissions.</w:t>
      </w:r>
    </w:p>
    <w:p w14:paraId="4A0D5F40" w14:textId="77777777" w:rsidR="00F014E1" w:rsidRPr="00B623B8" w:rsidRDefault="00F014E1" w:rsidP="00B623B8">
      <w:pPr>
        <w:ind w:left="227" w:firstLine="0"/>
      </w:pPr>
      <w:r w:rsidRPr="00B623B8">
        <w:t>Introduction</w:t>
      </w:r>
    </w:p>
    <w:p w14:paraId="7E0BF7E8" w14:textId="77777777" w:rsidR="00E37A99" w:rsidRPr="00B623B8" w:rsidRDefault="00E37A99" w:rsidP="00B623B8">
      <w:pPr>
        <w:ind w:left="227" w:firstLine="0"/>
      </w:pPr>
      <w:r w:rsidRPr="00B623B8">
        <w:t>The future of automotive industry is focused on breaking down CO2, NOx, and particulate emissions</w:t>
      </w:r>
      <w:r w:rsidR="008D12E5" w:rsidRPr="00B623B8">
        <w:t>, then</w:t>
      </w:r>
      <w:r w:rsidRPr="00B623B8">
        <w:t xml:space="preserve"> the development of new generation electric vehicles has the final scope to minimise the pollutant emitted by a vehicle, totally removing the combustion emissions coming from the traditional internal combustion engine</w:t>
      </w:r>
      <w:r w:rsidR="00C4124E" w:rsidRPr="00B623B8">
        <w:t xml:space="preserve"> [1]</w:t>
      </w:r>
      <w:r w:rsidRPr="00B623B8">
        <w:t xml:space="preserve">. </w:t>
      </w:r>
      <w:r w:rsidR="006F6617" w:rsidRPr="00B623B8">
        <w:t>However, n</w:t>
      </w:r>
      <w:r w:rsidRPr="00B623B8">
        <w:t>ot all the pollutant</w:t>
      </w:r>
      <w:r w:rsidR="006F6617" w:rsidRPr="00B623B8">
        <w:t>s</w:t>
      </w:r>
      <w:r w:rsidRPr="00B623B8">
        <w:t xml:space="preserve"> are coming from the engine, there are a great number of emissions coming from non-combustion component, like the brakes for example. As it has been reported by Kukutschová et al</w:t>
      </w:r>
      <w:r w:rsidR="006F6617" w:rsidRPr="00B623B8">
        <w:t>.</w:t>
      </w:r>
      <w:r w:rsidRPr="00B623B8">
        <w:t xml:space="preserve"> [</w:t>
      </w:r>
      <w:r w:rsidR="00C4124E" w:rsidRPr="00B623B8">
        <w:t>2</w:t>
      </w:r>
      <w:r w:rsidRPr="00B623B8">
        <w:t>] [</w:t>
      </w:r>
      <w:r w:rsidR="00C4124E" w:rsidRPr="00B623B8">
        <w:t>3</w:t>
      </w:r>
      <w:r w:rsidRPr="00B623B8">
        <w:t>]</w:t>
      </w:r>
      <w:r w:rsidR="00706A60" w:rsidRPr="00B623B8">
        <w:t>, Hagino et al</w:t>
      </w:r>
      <w:r w:rsidR="006F6617" w:rsidRPr="00B623B8">
        <w:t>.</w:t>
      </w:r>
      <w:r w:rsidR="00706A60" w:rsidRPr="00B623B8">
        <w:t xml:space="preserve"> [</w:t>
      </w:r>
      <w:r w:rsidR="00C4124E" w:rsidRPr="00B623B8">
        <w:t>4</w:t>
      </w:r>
      <w:r w:rsidR="00706A60" w:rsidRPr="00B623B8">
        <w:t>] or Perricone [</w:t>
      </w:r>
      <w:r w:rsidR="00C4124E" w:rsidRPr="00B623B8">
        <w:t>5</w:t>
      </w:r>
      <w:r w:rsidR="00706A60" w:rsidRPr="00B623B8">
        <w:t xml:space="preserve">]. </w:t>
      </w:r>
    </w:p>
    <w:p w14:paraId="2C32816F" w14:textId="77777777" w:rsidR="00F014E1" w:rsidRPr="00B623B8" w:rsidRDefault="00E37A99" w:rsidP="00B623B8">
      <w:pPr>
        <w:ind w:left="227" w:firstLine="0"/>
      </w:pPr>
      <w:r w:rsidRPr="00B623B8">
        <w:t xml:space="preserve">This </w:t>
      </w:r>
      <w:r w:rsidR="00A53278" w:rsidRPr="00B623B8">
        <w:t xml:space="preserve">article </w:t>
      </w:r>
      <w:r w:rsidRPr="00B623B8">
        <w:t xml:space="preserve">investigates how already implemented </w:t>
      </w:r>
      <w:r w:rsidR="00A53278" w:rsidRPr="00B623B8">
        <w:t xml:space="preserve">features </w:t>
      </w:r>
      <w:r w:rsidRPr="00B623B8">
        <w:t>on EVs, like regenerative braking, whose the studied capabilities are generally focused on the effects of enlarging the possible range of the vehicle and improving efficiency of the driveline recovering, impact on reducing non-combustion emissions</w:t>
      </w:r>
      <w:r w:rsidR="00CE7C97" w:rsidRPr="00B623B8">
        <w:t xml:space="preserve"> [</w:t>
      </w:r>
      <w:r w:rsidR="00C4124E" w:rsidRPr="00B623B8">
        <w:t>6</w:t>
      </w:r>
      <w:r w:rsidR="00CE7C97" w:rsidRPr="00B623B8">
        <w:t>]</w:t>
      </w:r>
      <w:r w:rsidRPr="00B623B8">
        <w:t xml:space="preserve">. The goal is defining a driving model connected to a </w:t>
      </w:r>
      <w:r w:rsidR="00452068" w:rsidRPr="00B623B8">
        <w:t xml:space="preserve">brake </w:t>
      </w:r>
      <w:r w:rsidRPr="00B623B8">
        <w:t xml:space="preserve">abrasive model that can evaluate the amount of dust saved using the regenerative braking system. The results can be compared to real case scenarios recorded during on-track tests on two different cars. Defining a global dust parameter for each vehicle, comparing it to a hypothetical car with the same characteristics but without regenerative braking applied, allows to understand better how impactful this technology is on secondary pollutant emitted. This type of analysis would be new and could add know-how to the carmakers </w:t>
      </w:r>
      <w:r w:rsidR="00A53278" w:rsidRPr="00B623B8">
        <w:t>to</w:t>
      </w:r>
      <w:r w:rsidRPr="00B623B8">
        <w:t xml:space="preserve"> develop the optimal regenerative braking layout to be implemented </w:t>
      </w:r>
      <w:r w:rsidR="00733C70" w:rsidRPr="00B623B8">
        <w:t>to</w:t>
      </w:r>
      <w:r w:rsidRPr="00B623B8">
        <w:t xml:space="preserve"> optimize the range of the vehicle and at the same time minimizing the pollutant emitted.</w:t>
      </w:r>
    </w:p>
    <w:p w14:paraId="289C466F" w14:textId="77777777" w:rsidR="00D53D8E" w:rsidRPr="00B623B8" w:rsidRDefault="00D53D8E" w:rsidP="00B623B8">
      <w:pPr>
        <w:ind w:left="227" w:firstLine="0"/>
      </w:pPr>
      <w:r w:rsidRPr="00B623B8">
        <w:t>Model Configuration</w:t>
      </w:r>
    </w:p>
    <w:p w14:paraId="0E46D244" w14:textId="77777777" w:rsidR="00923875" w:rsidRPr="00B623B8" w:rsidRDefault="00923875" w:rsidP="00B623B8">
      <w:pPr>
        <w:ind w:left="227" w:firstLine="0"/>
      </w:pPr>
      <w:r w:rsidRPr="00B623B8">
        <w:t xml:space="preserve">The model developed, using </w:t>
      </w:r>
      <w:r w:rsidR="00A53278" w:rsidRPr="00B623B8">
        <w:t>MATLAB</w:t>
      </w:r>
      <w:r w:rsidRPr="00B623B8">
        <w:t xml:space="preserve"> Simulink software, </w:t>
      </w:r>
      <w:r w:rsidR="00452068" w:rsidRPr="00B623B8">
        <w:t>allows</w:t>
      </w:r>
      <w:r w:rsidRPr="00B623B8">
        <w:t xml:space="preserve"> to simulate the mono-dimensional behaviour of a car with an electric powertrain, computing: the pressure at the brake piston, the current regenerated by the Electric Motor (EM) and the dust generated by the disc-brake pads interface from each disc brake caliper</w:t>
      </w:r>
      <w:r w:rsidR="00452068" w:rsidRPr="00B623B8">
        <w:t>. C</w:t>
      </w:r>
      <w:r w:rsidRPr="00B623B8">
        <w:t>onsidering as input the dimensional characteristic</w:t>
      </w:r>
      <w:r w:rsidR="00452068" w:rsidRPr="00B623B8">
        <w:t>s</w:t>
      </w:r>
      <w:r w:rsidRPr="00B623B8">
        <w:t xml:space="preserve"> of the car and its speed and acceleration during the on-track test. The model should be able to c</w:t>
      </w:r>
      <w:r w:rsidR="00452068" w:rsidRPr="00B623B8">
        <w:t>alculate</w:t>
      </w:r>
      <w:r w:rsidRPr="00B623B8">
        <w:t xml:space="preserve"> the amount of dust created by a car with the same geometrical characteristics without Regenerative Braking (RB), so that, as a result, a comparison on the effects of RB on brake-pads consumption can be performed. </w:t>
      </w:r>
      <w:r w:rsidR="00733C70" w:rsidRPr="00B623B8">
        <w:t>T</w:t>
      </w:r>
      <w:r w:rsidRPr="00B623B8">
        <w:t xml:space="preserve">he following models </w:t>
      </w:r>
      <w:r w:rsidR="00797111" w:rsidRPr="00B623B8">
        <w:t>were</w:t>
      </w:r>
      <w:r w:rsidRPr="00B623B8">
        <w:t xml:space="preserve"> taken into </w:t>
      </w:r>
      <w:r w:rsidR="002B6FA7" w:rsidRPr="00B623B8">
        <w:t>consideration</w:t>
      </w:r>
      <w:r w:rsidRPr="00B623B8">
        <w:t>:</w:t>
      </w:r>
    </w:p>
    <w:p w14:paraId="4DFD282F" w14:textId="77777777" w:rsidR="00923875" w:rsidRPr="00B623B8" w:rsidRDefault="00923875" w:rsidP="00B623B8">
      <w:pPr>
        <w:ind w:left="227" w:firstLine="0"/>
      </w:pPr>
      <w:r w:rsidRPr="00B623B8">
        <w:t>•</w:t>
      </w:r>
      <w:r w:rsidRPr="00B623B8">
        <w:tab/>
        <w:t>Braking and Electric Motor (EM) Model.</w:t>
      </w:r>
    </w:p>
    <w:p w14:paraId="03FB76BC" w14:textId="77777777" w:rsidR="00923875" w:rsidRPr="00B623B8" w:rsidRDefault="00923875" w:rsidP="00B623B8">
      <w:pPr>
        <w:ind w:left="227" w:firstLine="0"/>
      </w:pPr>
      <w:r w:rsidRPr="00B623B8">
        <w:t>•</w:t>
      </w:r>
      <w:r w:rsidRPr="00B623B8">
        <w:tab/>
        <w:t>Abrasion Model.</w:t>
      </w:r>
    </w:p>
    <w:p w14:paraId="6106ADBC" w14:textId="77777777" w:rsidR="00923875" w:rsidRPr="00B623B8" w:rsidRDefault="00923875" w:rsidP="00B623B8">
      <w:pPr>
        <w:ind w:left="227" w:firstLine="0"/>
      </w:pPr>
      <w:r w:rsidRPr="00B623B8">
        <w:t>•</w:t>
      </w:r>
      <w:r w:rsidRPr="00B623B8">
        <w:tab/>
        <w:t>On-Track Test Description.</w:t>
      </w:r>
    </w:p>
    <w:p w14:paraId="58440247" w14:textId="77777777" w:rsidR="00923875" w:rsidRPr="00B623B8" w:rsidRDefault="00923875" w:rsidP="00B623B8">
      <w:pPr>
        <w:ind w:left="227" w:firstLine="0"/>
      </w:pPr>
      <w:r w:rsidRPr="00B623B8">
        <w:t xml:space="preserve">Two cars </w:t>
      </w:r>
      <w:r w:rsidR="00733C70" w:rsidRPr="00B623B8">
        <w:t>were</w:t>
      </w:r>
      <w:r w:rsidRPr="00B623B8">
        <w:t xml:space="preserve"> tested, allowing to validate the model in different working condition. CAR1 has four disc-brakes and two EM, one for each axis, while CAR2 has drum-brakes on rear wheels and disc-brakes on front wheel and only one EM on rear axle.</w:t>
      </w:r>
    </w:p>
    <w:p w14:paraId="441836BC" w14:textId="77777777" w:rsidR="004F5683" w:rsidRPr="00B623B8" w:rsidRDefault="004F5683" w:rsidP="00B623B8">
      <w:pPr>
        <w:ind w:left="227" w:firstLine="0"/>
      </w:pPr>
      <w:r w:rsidRPr="00B623B8">
        <w:t>Braking and EM Model</w:t>
      </w:r>
    </w:p>
    <w:p w14:paraId="6FF89513" w14:textId="77777777" w:rsidR="004F5683" w:rsidRPr="00B623B8" w:rsidRDefault="004F5683" w:rsidP="00B623B8">
      <w:pPr>
        <w:ind w:left="227" w:firstLine="0"/>
      </w:pPr>
      <w:r w:rsidRPr="00B623B8">
        <w:t xml:space="preserve">The braking model has been developed starting with speed and acceleration as input signal, computing the maximum braking force (Fbr,max) needed to stop the vehicle as the product between the vehicle mass (mv) and the acceleration (a). </w:t>
      </w:r>
      <w:r w:rsidR="002D058F" w:rsidRPr="00B623B8">
        <w:t>For quantifying</w:t>
      </w:r>
      <w:r w:rsidRPr="00B623B8">
        <w:t xml:space="preserve"> the needed braking force (Fbr), it is needed to subtract all effects of resistance acting on the vehicle, </w:t>
      </w:r>
      <w:r w:rsidR="007D7945" w:rsidRPr="00B623B8">
        <w:t xml:space="preserve">implemented in Fig. 1 in “Traditional Braking Model Block and </w:t>
      </w:r>
      <w:r w:rsidRPr="00B623B8">
        <w:t>shown by equation (1)</w:t>
      </w:r>
      <w:r w:rsidR="002D058F" w:rsidRPr="00B623B8">
        <w:t xml:space="preserve"> [</w:t>
      </w:r>
      <w:r w:rsidR="00C4124E" w:rsidRPr="00B623B8">
        <w:t>7</w:t>
      </w:r>
      <w:r w:rsidR="002D058F" w:rsidRPr="00B623B8">
        <w:t>], [</w:t>
      </w:r>
      <w:r w:rsidR="00C4124E" w:rsidRPr="00B623B8">
        <w:t>8</w:t>
      </w:r>
      <w:r w:rsidR="002D058F" w:rsidRPr="00B623B8">
        <w:t>]</w:t>
      </w:r>
      <w:r w:rsidRPr="00B623B8">
        <w:t>:</w:t>
      </w:r>
    </w:p>
    <w:p w14:paraId="2E7BDE62" w14:textId="77777777" w:rsidR="004F5683" w:rsidRPr="00B623B8" w:rsidRDefault="004F5683" w:rsidP="00B623B8">
      <w:pPr>
        <w:ind w:left="227" w:firstLine="0"/>
      </w:pPr>
      <w:r w:rsidRPr="00B623B8">
        <w:tab/>
      </w:r>
      <w:r w:rsidRPr="00B623B8">
        <w:tab/>
      </w:r>
      <w:r w:rsidRPr="00B623B8">
        <w:tab/>
      </w:r>
      <w:r w:rsidRPr="00B623B8">
        <w:tab/>
      </w:r>
      <w:r w:rsidRPr="00B623B8">
        <w:tab/>
      </w: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br</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m</m:t>
            </m:r>
          </m:e>
          <m:sub>
            <m:r>
              <m:rPr>
                <m:sty m:val="bi"/>
              </m:rPr>
              <w:rPr>
                <w:rFonts w:ascii="Cambria Math" w:hAnsi="Cambria Math"/>
              </w:rPr>
              <m:t>v</m:t>
            </m:r>
          </m:sub>
        </m:sSub>
        <m:r>
          <m:rPr>
            <m:sty m:val="bi"/>
          </m:rPr>
          <w:rPr>
            <w:rFonts w:ascii="Cambria Math" w:hAnsi="Cambria Math"/>
          </w:rPr>
          <m:t>a-[</m:t>
        </m:r>
      </m:oMath>
      <w:r w:rsidRPr="00B623B8">
        <w:t xml:space="preserve"> </w:t>
      </w:r>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0</m:t>
            </m:r>
          </m:sub>
        </m:sSub>
        <m:r>
          <m:rPr>
            <m:sty m:val="bi"/>
          </m:rPr>
          <w:rPr>
            <w:rFonts w:ascii="Cambria Math" w:hAnsi="Cambria Math"/>
          </w:rPr>
          <m:t>+</m:t>
        </m:r>
      </m:oMath>
      <w:r w:rsidRPr="00B623B8">
        <w:t xml:space="preserve"> </w:t>
      </w:r>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1</m:t>
            </m:r>
          </m:sub>
        </m:sSub>
        <m:r>
          <m:rPr>
            <m:sty m:val="bi"/>
          </m:rPr>
          <w:rPr>
            <w:rFonts w:ascii="Cambria Math" w:hAnsi="Cambria Math"/>
          </w:rPr>
          <m:t>v+</m:t>
        </m:r>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2</m:t>
            </m:r>
          </m:sub>
        </m:sSub>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ρ</m:t>
        </m:r>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d</m:t>
            </m:r>
          </m:sub>
        </m:sSub>
        <m:r>
          <m:rPr>
            <m:sty m:val="bi"/>
          </m:rPr>
          <w:rPr>
            <w:rFonts w:ascii="Cambria Math" w:hAnsi="Cambria Math"/>
          </w:rPr>
          <m:t>A</m:t>
        </m:r>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r</m:t>
            </m:r>
          </m:sub>
        </m:sSub>
      </m:oMath>
      <w:r w:rsidR="00F014E1" w:rsidRPr="00B623B8">
        <w:t xml:space="preserve"> </w:t>
      </w:r>
      <w:r w:rsidR="00F014E1" w:rsidRPr="00B623B8">
        <w:tab/>
        <w:t>(1)</w:t>
      </w:r>
    </w:p>
    <w:p w14:paraId="610F1F67" w14:textId="77777777" w:rsidR="00B17B69" w:rsidRPr="00B623B8" w:rsidRDefault="004F5683" w:rsidP="00B623B8">
      <w:pPr>
        <w:ind w:left="227" w:firstLine="0"/>
        <w:rPr>
          <w:rFonts w:eastAsiaTheme="minorEastAsia"/>
        </w:rPr>
      </w:pPr>
      <w:r w:rsidRPr="00B623B8">
        <w:t>Where: C0, C1, C2 are the coast-down coefficients, ρ is the air density, Cd is the aerodynamic drag coefficient, A is the frontal surface of the vehicle and Rr is the rolling resistance.</w:t>
      </w:r>
      <w:r w:rsidR="00B17B69" w:rsidRPr="00B623B8">
        <w:t xml:space="preserve"> Then the total amount should be divided </w:t>
      </w:r>
      <w:r w:rsidR="00B17B69" w:rsidRPr="00B623B8">
        <w:lastRenderedPageBreak/>
        <w:t xml:space="preserve">between front and rear axle following the braking valve distribution design, </w:t>
      </w:r>
      <w:r w:rsidR="008F46A0" w:rsidRPr="00B623B8">
        <w:t>to</w:t>
      </w:r>
      <w:r w:rsidR="00B17B69" w:rsidRPr="00B623B8">
        <w:t xml:space="preserve"> recreate the real situation. Starting from </w:t>
      </w:r>
      <w:r w:rsidR="00B17B69" w:rsidRPr="00B623B8">
        <w:rPr>
          <w:rFonts w:eastAsiaTheme="minorEastAsia"/>
        </w:rPr>
        <w:t xml:space="preserve">Chen </w:t>
      </w:r>
      <w:r w:rsidR="00B8707B" w:rsidRPr="00B623B8">
        <w:rPr>
          <w:rFonts w:eastAsiaTheme="minorEastAsia"/>
        </w:rPr>
        <w:t>[</w:t>
      </w:r>
      <w:r w:rsidR="00C4124E" w:rsidRPr="00B623B8">
        <w:rPr>
          <w:rFonts w:eastAsiaTheme="minorEastAsia"/>
        </w:rPr>
        <w:t>9</w:t>
      </w:r>
      <w:r w:rsidR="00B8707B" w:rsidRPr="00B623B8">
        <w:rPr>
          <w:rFonts w:eastAsiaTheme="minorEastAsia"/>
        </w:rPr>
        <w:t>]</w:t>
      </w:r>
      <w:r w:rsidR="00B17B69" w:rsidRPr="00B623B8">
        <w:rPr>
          <w:rFonts w:eastAsiaTheme="minorEastAsia"/>
        </w:rPr>
        <w:t xml:space="preserve"> design of the EBD it has been possible to define the equation (2) and (3) respectively for the first and second part of the typical EBD curve.</w:t>
      </w:r>
    </w:p>
    <w:p w14:paraId="1C34AF67" w14:textId="77777777" w:rsidR="00B17B69" w:rsidRPr="00B623B8" w:rsidRDefault="007E3707" w:rsidP="00B623B8">
      <w:pPr>
        <w:ind w:left="227" w:firstLine="0"/>
      </w:pPr>
      <m:oMath>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r</m:t>
            </m:r>
          </m:sub>
        </m:sSub>
        <m:r>
          <m:rPr>
            <m:sty m:val="bi"/>
          </m:rPr>
          <w:rPr>
            <w:rFonts w:ascii="Cambria Math" w:hAnsi="Cambria Math"/>
          </w:rPr>
          <m:t>=</m:t>
        </m:r>
        <m:f>
          <m:fPr>
            <m:ctrlPr>
              <w:rPr>
                <w:rFonts w:ascii="Cambria Math" w:hAnsi="Cambria Math"/>
                <w:b/>
              </w:rPr>
            </m:ctrlPr>
          </m:fPr>
          <m:num>
            <m:r>
              <m:rPr>
                <m:sty m:val="bi"/>
              </m:rPr>
              <w:rPr>
                <w:rFonts w:ascii="Cambria Math" w:hAnsi="Cambria Math"/>
              </w:rPr>
              <m:t>1</m:t>
            </m:r>
          </m:num>
          <m:den>
            <m:r>
              <m:rPr>
                <m:sty m:val="bi"/>
              </m:rPr>
              <w:rPr>
                <w:rFonts w:ascii="Cambria Math" w:hAnsi="Cambria Math"/>
              </w:rPr>
              <m:t>2</m:t>
            </m:r>
          </m:den>
        </m:f>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f</m:t>
            </m:r>
          </m:sub>
        </m:sSub>
      </m:oMath>
      <w:r w:rsidR="00B17B69" w:rsidRPr="00B623B8">
        <w:tab/>
        <w:t>(2)</w:t>
      </w:r>
    </w:p>
    <w:p w14:paraId="2C39B4FF" w14:textId="77777777" w:rsidR="00B17B69" w:rsidRPr="00B623B8" w:rsidRDefault="007E3707" w:rsidP="00B623B8">
      <w:pPr>
        <w:ind w:left="227" w:firstLine="0"/>
        <w:rPr>
          <w:rFonts w:eastAsiaTheme="minorEastAsia"/>
        </w:rPr>
      </w:pPr>
      <m:oMath>
        <m:sSub>
          <m:sSubPr>
            <m:ctrlPr>
              <w:rPr>
                <w:rFonts w:ascii="Cambria Math" w:hAnsi="Cambria Math"/>
                <w:b/>
                <w:bCs/>
              </w:rPr>
            </m:ctrlPr>
          </m:sSubPr>
          <m:e>
            <m:r>
              <m:rPr>
                <m:sty m:val="bi"/>
              </m:rPr>
              <w:rPr>
                <w:rFonts w:ascii="Cambria Math" w:hAnsi="Cambria Math"/>
              </w:rPr>
              <m:t>F</m:t>
            </m:r>
          </m:e>
          <m:sub>
            <m:r>
              <m:rPr>
                <m:sty m:val="bi"/>
              </m:rPr>
              <w:rPr>
                <w:rFonts w:ascii="Cambria Math" w:hAnsi="Cambria Math"/>
              </w:rPr>
              <m:t>r</m:t>
            </m:r>
          </m:sub>
        </m:sSub>
        <m:r>
          <m:rPr>
            <m:sty m:val="bi"/>
          </m:rPr>
          <w:rPr>
            <w:rFonts w:ascii="Cambria Math" w:hAnsi="Cambria Math"/>
          </w:rPr>
          <m:t>=</m:t>
        </m:r>
        <m:f>
          <m:fPr>
            <m:ctrlPr>
              <w:rPr>
                <w:rFonts w:ascii="Cambria Math" w:hAnsi="Cambria Math"/>
                <w:b/>
                <w:bCs/>
              </w:rPr>
            </m:ctrlPr>
          </m:fPr>
          <m:num>
            <m:r>
              <m:rPr>
                <m:sty m:val="bi"/>
              </m:rPr>
              <w:rPr>
                <w:rFonts w:ascii="Cambria Math" w:hAnsi="Cambria Math"/>
              </w:rPr>
              <m:t>1</m:t>
            </m:r>
          </m:num>
          <m:den>
            <m:r>
              <m:rPr>
                <m:sty m:val="bi"/>
              </m:rPr>
              <w:rPr>
                <w:rFonts w:ascii="Cambria Math" w:hAnsi="Cambria Math"/>
              </w:rPr>
              <m:t>6</m:t>
            </m:r>
          </m:den>
        </m:f>
        <m:sSub>
          <m:sSubPr>
            <m:ctrlPr>
              <w:rPr>
                <w:rFonts w:ascii="Cambria Math" w:hAnsi="Cambria Math"/>
                <w:b/>
                <w:bCs/>
              </w:rPr>
            </m:ctrlPr>
          </m:sSubPr>
          <m:e>
            <m:r>
              <m:rPr>
                <m:sty m:val="bi"/>
              </m:rPr>
              <w:rPr>
                <w:rFonts w:ascii="Cambria Math" w:hAnsi="Cambria Math"/>
              </w:rPr>
              <m:t>F</m:t>
            </m:r>
          </m:e>
          <m:sub>
            <m:r>
              <m:rPr>
                <m:sty m:val="bi"/>
              </m:rPr>
              <w:rPr>
                <w:rFonts w:ascii="Cambria Math" w:hAnsi="Cambria Math"/>
              </w:rPr>
              <m:t>f</m:t>
            </m:r>
          </m:sub>
        </m:sSub>
        <m:r>
          <m:rPr>
            <m:sty m:val="bi"/>
          </m:rPr>
          <w:rPr>
            <w:rFonts w:ascii="Cambria Math" w:hAnsi="Cambria Math"/>
          </w:rPr>
          <m:t>+576</m:t>
        </m:r>
      </m:oMath>
      <w:r w:rsidR="00B17B69" w:rsidRPr="00B623B8">
        <w:tab/>
        <w:t>(3)</w:t>
      </w:r>
    </w:p>
    <w:p w14:paraId="3CE1656A" w14:textId="77777777" w:rsidR="00B17B69" w:rsidRPr="00B623B8" w:rsidRDefault="008F46A0" w:rsidP="00B623B8">
      <w:pPr>
        <w:ind w:left="227" w:firstLine="0"/>
      </w:pPr>
      <w:r w:rsidRPr="00B623B8">
        <w:t>To</w:t>
      </w:r>
      <w:r w:rsidR="00B17B69" w:rsidRPr="00B623B8">
        <w:t xml:space="preserve"> validate the data obtained with the model through the available signals obtained with the on-track tests, the forces should be transformed into pressures, using (4) as descripted by Meng [</w:t>
      </w:r>
      <w:r w:rsidR="00C4124E" w:rsidRPr="00B623B8">
        <w:t>7</w:t>
      </w:r>
      <w:r w:rsidR="00B17B69" w:rsidRPr="00B623B8">
        <w:t>], where the force on the axle Faxle is divided by the friction coefficient between the brake pad and the disk µ and for the piston surface Apiston:</w:t>
      </w:r>
    </w:p>
    <w:p w14:paraId="2DFC77FD" w14:textId="77777777" w:rsidR="00B17B69" w:rsidRPr="00B623B8" w:rsidRDefault="00B17B69" w:rsidP="00B623B8">
      <w:pPr>
        <w:ind w:left="227" w:firstLine="0"/>
      </w:pPr>
      <m:oMath>
        <m:r>
          <m:rPr>
            <m:sty m:val="bi"/>
          </m:rPr>
          <w:rPr>
            <w:rFonts w:ascii="Cambria Math" w:hAnsi="Cambria Math"/>
          </w:rPr>
          <m:t>p=</m:t>
        </m:r>
        <m:f>
          <m:fPr>
            <m:ctrlPr>
              <w:rPr>
                <w:rFonts w:ascii="Cambria Math" w:hAnsi="Cambria Math"/>
                <w:b/>
                <w:bCs/>
              </w:rPr>
            </m:ctrlPr>
          </m:fPr>
          <m:num>
            <m:sSub>
              <m:sSubPr>
                <m:ctrlPr>
                  <w:rPr>
                    <w:rFonts w:ascii="Cambria Math" w:hAnsi="Cambria Math"/>
                    <w:b/>
                    <w:bCs/>
                  </w:rPr>
                </m:ctrlPr>
              </m:sSubPr>
              <m:e>
                <m:r>
                  <m:rPr>
                    <m:sty m:val="bi"/>
                  </m:rPr>
                  <w:rPr>
                    <w:rFonts w:ascii="Cambria Math" w:hAnsi="Cambria Math"/>
                  </w:rPr>
                  <m:t>F</m:t>
                </m:r>
              </m:e>
              <m:sub>
                <m:r>
                  <m:rPr>
                    <m:sty m:val="bi"/>
                  </m:rPr>
                  <w:rPr>
                    <w:rFonts w:ascii="Cambria Math" w:hAnsi="Cambria Math"/>
                  </w:rPr>
                  <m:t>axle</m:t>
                </m:r>
              </m:sub>
            </m:sSub>
          </m:num>
          <m:den>
            <m:r>
              <m:rPr>
                <m:sty m:val="bi"/>
              </m:rPr>
              <w:rPr>
                <w:rFonts w:ascii="Cambria Math" w:hAnsi="Cambria Math"/>
              </w:rPr>
              <m:t>4</m:t>
            </m:r>
            <m:r>
              <m:rPr>
                <m:sty m:val="bi"/>
              </m:rPr>
              <w:rPr>
                <w:rFonts w:ascii="Cambria Math" w:hAnsi="Cambria Math"/>
              </w:rPr>
              <m:t>μ</m:t>
            </m:r>
            <m:sSub>
              <m:sSubPr>
                <m:ctrlPr>
                  <w:rPr>
                    <w:rFonts w:ascii="Cambria Math" w:hAnsi="Cambria Math"/>
                    <w:b/>
                    <w:bCs/>
                  </w:rPr>
                </m:ctrlPr>
              </m:sSubPr>
              <m:e>
                <m:r>
                  <m:rPr>
                    <m:sty m:val="bi"/>
                  </m:rPr>
                  <w:rPr>
                    <w:rFonts w:ascii="Cambria Math" w:hAnsi="Cambria Math"/>
                  </w:rPr>
                  <m:t>A</m:t>
                </m:r>
              </m:e>
              <m:sub>
                <m:r>
                  <m:rPr>
                    <m:sty m:val="bi"/>
                  </m:rPr>
                  <w:rPr>
                    <w:rFonts w:ascii="Cambria Math" w:hAnsi="Cambria Math"/>
                  </w:rPr>
                  <m:t>piston</m:t>
                </m:r>
              </m:sub>
            </m:sSub>
          </m:den>
        </m:f>
      </m:oMath>
      <w:r w:rsidRPr="00B623B8">
        <w:tab/>
      </w:r>
      <w:r w:rsidRPr="00B623B8">
        <w:tab/>
        <w:t>(4)</w:t>
      </w:r>
    </w:p>
    <w:p w14:paraId="4993EEA4" w14:textId="77777777" w:rsidR="00B17B69" w:rsidRPr="00B623B8" w:rsidRDefault="00B17B69" w:rsidP="00B623B8">
      <w:pPr>
        <w:ind w:left="227" w:firstLine="0"/>
      </w:pPr>
      <w:r w:rsidRPr="00B623B8">
        <w:t xml:space="preserve">The model </w:t>
      </w:r>
      <w:r w:rsidR="00733C70" w:rsidRPr="00B623B8">
        <w:t>can</w:t>
      </w:r>
      <w:r w:rsidRPr="00B623B8">
        <w:t xml:space="preserve"> compare the behavio</w:t>
      </w:r>
      <w:r w:rsidR="00972D1E" w:rsidRPr="00B623B8">
        <w:t>u</w:t>
      </w:r>
      <w:r w:rsidRPr="00B623B8">
        <w:t xml:space="preserve">r of a vehicle with </w:t>
      </w:r>
      <w:r w:rsidR="00452068" w:rsidRPr="00B623B8">
        <w:t>and</w:t>
      </w:r>
      <w:r w:rsidRPr="00B623B8">
        <w:t xml:space="preserve"> without the regenerative braking system. For this </w:t>
      </w:r>
      <w:r w:rsidR="002B6FA7" w:rsidRPr="00B623B8">
        <w:t>reason,</w:t>
      </w:r>
      <w:r w:rsidRPr="00B623B8">
        <w:t xml:space="preserve"> the braking model analysed up to this point </w:t>
      </w:r>
      <w:r w:rsidR="00733C70" w:rsidRPr="00B623B8">
        <w:t>considers</w:t>
      </w:r>
      <w:r w:rsidRPr="00B623B8">
        <w:t xml:space="preserve"> a non-regenerative vehicle; subtracting in equation (1) a regenerative braking force coefficient, defined considering the dimensioning of </w:t>
      </w:r>
      <w:r w:rsidR="00B4172D" w:rsidRPr="00B623B8">
        <w:t>EMs</w:t>
      </w:r>
      <w:r w:rsidRPr="00B623B8">
        <w:t xml:space="preserve"> on the vehicle itself.</w:t>
      </w:r>
      <w:r w:rsidR="00452068" w:rsidRPr="00B623B8">
        <w:t xml:space="preserve"> </w:t>
      </w:r>
    </w:p>
    <w:p w14:paraId="4B36D93A" w14:textId="77777777" w:rsidR="000F5B39" w:rsidRPr="00B623B8" w:rsidRDefault="00B4172D" w:rsidP="00B623B8">
      <w:pPr>
        <w:ind w:left="227" w:firstLine="0"/>
      </w:pPr>
      <w:r w:rsidRPr="00B623B8">
        <w:rPr>
          <w:noProof/>
        </w:rPr>
        <w:drawing>
          <wp:inline distT="0" distB="0" distL="0" distR="0" wp14:anchorId="44485C6C" wp14:editId="270E65DE">
            <wp:extent cx="3599925" cy="1591294"/>
            <wp:effectExtent l="0" t="0" r="635" b="9525"/>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pic:nvPicPr>
                  <pic:blipFill>
                    <a:blip r:embed="rId8"/>
                    <a:stretch>
                      <a:fillRect/>
                    </a:stretch>
                  </pic:blipFill>
                  <pic:spPr>
                    <a:xfrm>
                      <a:off x="0" y="0"/>
                      <a:ext cx="3619682" cy="1600027"/>
                    </a:xfrm>
                    <a:prstGeom prst="rect">
                      <a:avLst/>
                    </a:prstGeom>
                  </pic:spPr>
                </pic:pic>
              </a:graphicData>
            </a:graphic>
          </wp:inline>
        </w:drawing>
      </w:r>
    </w:p>
    <w:p w14:paraId="12386322" w14:textId="77777777" w:rsidR="00B4172D" w:rsidRPr="00B623B8" w:rsidRDefault="000F5B39" w:rsidP="00B623B8">
      <w:pPr>
        <w:ind w:left="227" w:firstLine="0"/>
      </w:pPr>
      <w:r w:rsidRPr="00B623B8">
        <w:t xml:space="preserve">Fig. </w:t>
      </w:r>
      <w:r w:rsidRPr="00B623B8">
        <w:fldChar w:fldCharType="begin"/>
      </w:r>
      <w:r w:rsidRPr="00B623B8">
        <w:instrText xml:space="preserve"> SEQ Fig. \* ARABIC </w:instrText>
      </w:r>
      <w:r w:rsidRPr="00B623B8">
        <w:fldChar w:fldCharType="separate"/>
      </w:r>
      <w:r w:rsidR="00041A58">
        <w:rPr>
          <w:noProof/>
        </w:rPr>
        <w:t>1</w:t>
      </w:r>
      <w:r w:rsidRPr="00B623B8">
        <w:fldChar w:fldCharType="end"/>
      </w:r>
      <w:r w:rsidRPr="00B623B8">
        <w:t xml:space="preserve"> Regenerative Braking Simulink Model</w:t>
      </w:r>
    </w:p>
    <w:p w14:paraId="183FD9C2" w14:textId="77777777" w:rsidR="00B17B69" w:rsidRPr="00B623B8" w:rsidRDefault="006D7621" w:rsidP="00B623B8">
      <w:pPr>
        <w:ind w:left="227" w:firstLine="0"/>
      </w:pPr>
      <w:r w:rsidRPr="00B623B8">
        <w:t>One of the main capabilities for an EM is to perform equally in both traction and deceleration manoeuvres in term of torque and power</w:t>
      </w:r>
      <w:r w:rsidR="000D48DF" w:rsidRPr="00B623B8">
        <w:t xml:space="preserve"> </w:t>
      </w:r>
      <w:r w:rsidR="00B8707B" w:rsidRPr="00B623B8">
        <w:rPr>
          <w:rFonts w:eastAsiaTheme="minorEastAsia"/>
        </w:rPr>
        <w:t>[</w:t>
      </w:r>
      <w:r w:rsidR="00C4124E" w:rsidRPr="00B623B8">
        <w:rPr>
          <w:rFonts w:eastAsiaTheme="minorEastAsia"/>
        </w:rPr>
        <w:t>10</w:t>
      </w:r>
      <w:r w:rsidR="00B8707B" w:rsidRPr="00B623B8">
        <w:rPr>
          <w:rFonts w:eastAsiaTheme="minorEastAsia"/>
        </w:rPr>
        <w:t>] [</w:t>
      </w:r>
      <w:r w:rsidR="00CE7C97" w:rsidRPr="00B623B8">
        <w:rPr>
          <w:rFonts w:eastAsiaTheme="minorEastAsia"/>
        </w:rPr>
        <w:t>1</w:t>
      </w:r>
      <w:r w:rsidR="00C4124E" w:rsidRPr="00B623B8">
        <w:rPr>
          <w:rFonts w:eastAsiaTheme="minorEastAsia"/>
        </w:rPr>
        <w:t>1</w:t>
      </w:r>
      <w:r w:rsidR="00B8707B" w:rsidRPr="00B623B8">
        <w:rPr>
          <w:rFonts w:eastAsiaTheme="minorEastAsia"/>
        </w:rPr>
        <w:t>]</w:t>
      </w:r>
      <w:r w:rsidRPr="00B623B8">
        <w:t xml:space="preserve">. This allows to use RB for recovering energy and enlarging the maximum allowable </w:t>
      </w:r>
      <w:r w:rsidR="00345A38" w:rsidRPr="00B623B8">
        <w:t xml:space="preserve">vehicle </w:t>
      </w:r>
      <w:r w:rsidRPr="00B623B8">
        <w:t>range. This capability is limited</w:t>
      </w:r>
      <w:r w:rsidR="00AB4459" w:rsidRPr="00B623B8">
        <w:t xml:space="preserve"> </w:t>
      </w:r>
      <w:r w:rsidRPr="00B623B8">
        <w:t>because of the battery, in order to limit the overheating effects</w:t>
      </w:r>
      <w:r w:rsidR="000D48DF" w:rsidRPr="00B623B8">
        <w:t xml:space="preserve"> </w:t>
      </w:r>
      <w:r w:rsidR="00B8707B" w:rsidRPr="00B623B8">
        <w:rPr>
          <w:rFonts w:eastAsiaTheme="minorEastAsia"/>
        </w:rPr>
        <w:t>[1</w:t>
      </w:r>
      <w:r w:rsidR="00C4124E" w:rsidRPr="00B623B8">
        <w:rPr>
          <w:rFonts w:eastAsiaTheme="minorEastAsia"/>
        </w:rPr>
        <w:t>2</w:t>
      </w:r>
      <w:r w:rsidR="00B8707B" w:rsidRPr="00B623B8">
        <w:rPr>
          <w:rFonts w:eastAsiaTheme="minorEastAsia"/>
        </w:rPr>
        <w:t>]</w:t>
      </w:r>
      <w:r w:rsidR="00AB4459" w:rsidRPr="00B623B8">
        <w:t xml:space="preserve">and </w:t>
      </w:r>
      <w:r w:rsidRPr="00B623B8">
        <w:t xml:space="preserve">most importantly </w:t>
      </w:r>
      <w:r w:rsidR="00253D22" w:rsidRPr="00B623B8">
        <w:t>for the</w:t>
      </w:r>
      <w:r w:rsidRPr="00B623B8">
        <w:t xml:space="preserve"> inverter, </w:t>
      </w:r>
      <w:r w:rsidR="00AB4459" w:rsidRPr="00B623B8">
        <w:t>whose role</w:t>
      </w:r>
      <w:r w:rsidR="00361ECC" w:rsidRPr="00B623B8">
        <w:t xml:space="preserve"> </w:t>
      </w:r>
      <w:r w:rsidR="00253D22" w:rsidRPr="00B623B8">
        <w:t>is fundamental in order to manage vehicle performance in traction and for this reason it is mounted to have the better performance in acceleration, limiting the deceleration and, as a consequence, the RB capability of the whole vehicle.</w:t>
      </w:r>
    </w:p>
    <w:p w14:paraId="6491A91D" w14:textId="77777777" w:rsidR="00361ECC" w:rsidRPr="00B623B8" w:rsidRDefault="00206EE3" w:rsidP="00B623B8">
      <w:pPr>
        <w:ind w:left="227" w:firstLine="0"/>
      </w:pPr>
      <w:r w:rsidRPr="00B623B8">
        <w:t>The best way to simulate this behaviour is rescaling the total power and torque available at the EM in regeneration on a lower percentage. For this reason, a</w:t>
      </w:r>
      <w:r w:rsidR="00361ECC" w:rsidRPr="00B623B8">
        <w:t>n</w:t>
      </w:r>
      <w:r w:rsidRPr="00B623B8">
        <w:t xml:space="preserve"> </w:t>
      </w:r>
      <w:r w:rsidR="00361ECC" w:rsidRPr="00B623B8">
        <w:t xml:space="preserve">empirically computed </w:t>
      </w:r>
      <w:r w:rsidRPr="00B623B8">
        <w:t>regenerative level coefficient kRB has been implemented</w:t>
      </w:r>
      <w:r w:rsidR="009A03B2" w:rsidRPr="00B623B8">
        <w:t xml:space="preserve"> and introduced in regenerative model to simulate the real behaviour of the car</w:t>
      </w:r>
      <w:r w:rsidR="00361ECC" w:rsidRPr="00B623B8">
        <w:t>.</w:t>
      </w:r>
    </w:p>
    <w:p w14:paraId="43119BDF" w14:textId="77777777" w:rsidR="009A03B2" w:rsidRPr="00B623B8" w:rsidRDefault="009A03B2" w:rsidP="00B623B8">
      <w:pPr>
        <w:ind w:left="227" w:firstLine="0"/>
      </w:pPr>
      <w:r w:rsidRPr="00B623B8">
        <w:t xml:space="preserve">The RB logic </w:t>
      </w:r>
      <w:r w:rsidR="008F46A0" w:rsidRPr="00B623B8">
        <w:t>considered</w:t>
      </w:r>
      <w:r w:rsidRPr="00B623B8">
        <w:t xml:space="preserve"> different strategies and idea descripted in different sources [1</w:t>
      </w:r>
      <w:r w:rsidR="00C4124E" w:rsidRPr="00B623B8">
        <w:t>3</w:t>
      </w:r>
      <w:r w:rsidRPr="00B623B8">
        <w:t>] [1</w:t>
      </w:r>
      <w:r w:rsidR="00C4124E" w:rsidRPr="00B623B8">
        <w:t>4</w:t>
      </w:r>
      <w:r w:rsidRPr="00B623B8">
        <w:t xml:space="preserve">] and is based on the idea to </w:t>
      </w:r>
      <w:r w:rsidR="008F46A0" w:rsidRPr="00B623B8">
        <w:t xml:space="preserve">model </w:t>
      </w:r>
      <w:r w:rsidRPr="00B623B8">
        <w:t xml:space="preserve">the RB as a sort of inertia that reduces the total amount of braking force to be re-distributed on the two axes. To compute the value of the RB force on each axle (FRB,axle) the following equations </w:t>
      </w:r>
      <w:r w:rsidR="00BB464D" w:rsidRPr="00B623B8">
        <w:t>were</w:t>
      </w:r>
      <w:r w:rsidRPr="00B623B8">
        <w:t xml:space="preserve"> applied:</w:t>
      </w:r>
    </w:p>
    <w:p w14:paraId="159587CA" w14:textId="77777777" w:rsidR="00733C70" w:rsidRPr="00B623B8" w:rsidRDefault="00733C70" w:rsidP="00B623B8">
      <w:pPr>
        <w:ind w:left="227" w:firstLine="0"/>
      </w:pPr>
    </w:p>
    <w:p w14:paraId="248718B1" w14:textId="77777777" w:rsidR="009A03B2" w:rsidRPr="00B623B8" w:rsidRDefault="007E3707" w:rsidP="00B623B8">
      <w:pPr>
        <w:ind w:left="227" w:firstLine="0"/>
        <w:rPr>
          <w:rFonts w:eastAsiaTheme="minorEastAsia"/>
        </w:rP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RB, axle</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RB</m:t>
            </m:r>
          </m:sub>
        </m:sSub>
        <m:f>
          <m:fPr>
            <m:ctrlPr>
              <w:rPr>
                <w:rFonts w:ascii="Cambria Math" w:eastAsiaTheme="minorEastAsia" w:hAnsi="Cambria Math"/>
                <w:b/>
                <w:bCs/>
                <w:i/>
              </w:rPr>
            </m:ctrlPr>
          </m:fPr>
          <m:num>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ist</m:t>
                </m:r>
              </m:sub>
            </m:sSub>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0</m:t>
                </m:r>
              </m:sub>
            </m:sSub>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x</m:t>
                </m:r>
              </m:sub>
            </m:sSub>
            <m:ctrlPr>
              <w:rPr>
                <w:rFonts w:ascii="Cambria Math" w:hAnsi="Cambria Math"/>
                <w:b/>
                <w:bCs/>
                <w:i/>
              </w:rPr>
            </m:ctrlPr>
          </m:num>
          <m:den>
            <m:sSub>
              <m:sSubPr>
                <m:ctrlPr>
                  <w:rPr>
                    <w:rFonts w:ascii="Cambria Math" w:eastAsiaTheme="minorEastAsia" w:hAnsi="Cambria Math"/>
                    <w:b/>
                    <w:bCs/>
                    <w:i/>
                  </w:rPr>
                </m:ctrlPr>
              </m:sSubPr>
              <m:e>
                <m:r>
                  <m:rPr>
                    <m:sty m:val="bi"/>
                  </m:rPr>
                  <w:rPr>
                    <w:rFonts w:ascii="Cambria Math" w:eastAsiaTheme="minorEastAsia" w:hAnsi="Cambria Math"/>
                  </w:rPr>
                  <m:t>r</m:t>
                </m:r>
              </m:e>
              <m:sub>
                <m:r>
                  <m:rPr>
                    <m:sty m:val="bi"/>
                  </m:rPr>
                  <w:rPr>
                    <w:rFonts w:ascii="Cambria Math" w:eastAsiaTheme="minorEastAsia" w:hAnsi="Cambria Math"/>
                  </w:rPr>
                  <m:t>w</m:t>
                </m:r>
              </m:sub>
            </m:sSub>
          </m:den>
        </m:f>
      </m:oMath>
      <w:r w:rsidR="009A03B2" w:rsidRPr="00B623B8">
        <w:rPr>
          <w:rFonts w:eastAsiaTheme="minorEastAsia"/>
        </w:rPr>
        <w:tab/>
      </w:r>
      <w:r w:rsidR="009A03B2" w:rsidRPr="00B623B8">
        <w:rPr>
          <w:rFonts w:eastAsiaTheme="minorEastAsia"/>
        </w:rPr>
        <w:tab/>
        <w:t>(5)</w:t>
      </w:r>
    </w:p>
    <w:p w14:paraId="6DCAFCA3" w14:textId="77777777" w:rsidR="009A03B2" w:rsidRPr="00B623B8" w:rsidRDefault="007E3707" w:rsidP="00B623B8">
      <w:pPr>
        <w:ind w:left="227" w:firstLine="0"/>
        <w:rPr>
          <w:rFonts w:eastAsiaTheme="minorEastAsia"/>
        </w:rPr>
      </w:pPr>
      <m:oMath>
        <m:sSub>
          <m:sSubPr>
            <m:ctrlPr>
              <w:rPr>
                <w:rFonts w:ascii="Cambria Math" w:eastAsiaTheme="minorEastAsia" w:hAnsi="Cambria Math"/>
                <w:b/>
                <w:bCs/>
                <w:i/>
              </w:rPr>
            </m:ctrlPr>
          </m:sSubPr>
          <m:e>
            <m:r>
              <m:rPr>
                <m:sty m:val="bi"/>
              </m:rPr>
              <w:rPr>
                <w:rFonts w:ascii="Cambria Math" w:eastAsiaTheme="minorEastAsia" w:hAnsi="Cambria Math"/>
              </w:rPr>
              <m:t>T</m:t>
            </m:r>
          </m:e>
          <m:sub>
            <m:r>
              <m:rPr>
                <m:sty m:val="bi"/>
              </m:rPr>
              <w:rPr>
                <w:rFonts w:ascii="Cambria Math" w:eastAsiaTheme="minorEastAsia" w:hAnsi="Cambria Math"/>
              </w:rPr>
              <m:t>ist</m:t>
            </m:r>
          </m:sub>
        </m:sSub>
        <m:r>
          <m:rPr>
            <m:sty m:val="bi"/>
          </m:rPr>
          <w:rPr>
            <w:rFonts w:ascii="Cambria Math" w:eastAsiaTheme="minorEastAsia" w:hAnsi="Cambria Math"/>
          </w:rPr>
          <m:t>=f</m:t>
        </m:r>
        <m:d>
          <m:dPr>
            <m:ctrlPr>
              <w:rPr>
                <w:rFonts w:ascii="Cambria Math" w:eastAsiaTheme="minorEastAsia" w:hAnsi="Cambria Math"/>
                <w:b/>
                <w:bCs/>
                <w:i/>
              </w:rPr>
            </m:ctrlPr>
          </m:dPr>
          <m:e>
            <m:sSub>
              <m:sSubPr>
                <m:ctrlPr>
                  <w:rPr>
                    <w:rFonts w:ascii="Cambria Math" w:eastAsiaTheme="minorEastAsia" w:hAnsi="Cambria Math"/>
                    <w:b/>
                    <w:bCs/>
                    <w:i/>
                  </w:rPr>
                </m:ctrlPr>
              </m:sSubPr>
              <m:e>
                <m:r>
                  <m:rPr>
                    <m:sty m:val="bi"/>
                  </m:rPr>
                  <w:rPr>
                    <w:rFonts w:ascii="Cambria Math" w:eastAsiaTheme="minorEastAsia" w:hAnsi="Cambria Math"/>
                  </w:rPr>
                  <m:t>v</m:t>
                </m:r>
              </m:e>
              <m:sub>
                <m:r>
                  <m:rPr>
                    <m:sty m:val="bi"/>
                  </m:rPr>
                  <w:rPr>
                    <w:rFonts w:ascii="Cambria Math" w:eastAsiaTheme="minorEastAsia" w:hAnsi="Cambria Math"/>
                  </w:rPr>
                  <m:t>v</m:t>
                </m:r>
              </m:sub>
            </m:sSub>
            <m:r>
              <m:rPr>
                <m:sty m:val="bi"/>
              </m:rP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a</m:t>
                </m:r>
              </m:e>
              <m:sub>
                <m:r>
                  <m:rPr>
                    <m:sty m:val="bi"/>
                  </m:rPr>
                  <w:rPr>
                    <w:rFonts w:ascii="Cambria Math" w:eastAsiaTheme="minorEastAsia" w:hAnsi="Cambria Math"/>
                  </w:rPr>
                  <m:t>v</m:t>
                </m:r>
              </m:sub>
            </m:sSub>
          </m:e>
        </m:d>
      </m:oMath>
      <w:r w:rsidR="009A03B2" w:rsidRPr="00B623B8">
        <w:rPr>
          <w:rFonts w:eastAsiaTheme="minorEastAsia"/>
        </w:rPr>
        <w:tab/>
      </w:r>
      <w:r w:rsidR="009A03B2" w:rsidRPr="00B623B8">
        <w:rPr>
          <w:rFonts w:eastAsiaTheme="minorEastAsia"/>
        </w:rPr>
        <w:tab/>
        <w:t>(6)</w:t>
      </w:r>
    </w:p>
    <w:p w14:paraId="1F4AFE37" w14:textId="77777777" w:rsidR="00361ECC" w:rsidRPr="00B623B8" w:rsidRDefault="00E356FD" w:rsidP="00B623B8">
      <w:pPr>
        <w:ind w:left="227" w:firstLine="0"/>
        <w:rPr>
          <w:rFonts w:eastAsiaTheme="minorEastAsia"/>
        </w:rPr>
      </w:pPr>
      <w:r w:rsidRPr="00B623B8">
        <w:rPr>
          <w:rFonts w:eastAsiaTheme="minorEastAsia"/>
        </w:rPr>
        <w:t>Where: Tist is the instantaneous torque computed starting from the EM specific curve, i0 is the final ratio, ix is the gear ratio and rw is the wheel radius.</w:t>
      </w:r>
    </w:p>
    <w:p w14:paraId="1B074758" w14:textId="77777777" w:rsidR="009A03B2" w:rsidRPr="00B623B8" w:rsidRDefault="00E356FD" w:rsidP="00B623B8">
      <w:pPr>
        <w:ind w:left="227" w:firstLine="0"/>
        <w:rPr>
          <w:rFonts w:eastAsiaTheme="minorEastAsia"/>
        </w:rPr>
      </w:pPr>
      <w:r w:rsidRPr="00B623B8">
        <w:rPr>
          <w:rFonts w:eastAsiaTheme="minorEastAsia"/>
        </w:rPr>
        <w:t>The regenerative force coming from the different axles has been cumulated and subtracted to the braking force already computed</w:t>
      </w:r>
      <w:r w:rsidR="007D7945" w:rsidRPr="00B623B8">
        <w:rPr>
          <w:rFonts w:eastAsiaTheme="minorEastAsia"/>
        </w:rPr>
        <w:t xml:space="preserve"> and represented in Fig. 1</w:t>
      </w:r>
    </w:p>
    <w:p w14:paraId="0148B9C3" w14:textId="77777777" w:rsidR="00E356FD" w:rsidRPr="00B623B8" w:rsidRDefault="00E356FD" w:rsidP="00B623B8">
      <w:pPr>
        <w:ind w:left="227" w:firstLine="0"/>
        <w:rPr>
          <w:rFonts w:eastAsiaTheme="minorEastAsia"/>
        </w:rPr>
      </w:pPr>
      <w:r w:rsidRPr="00B623B8">
        <w:rPr>
          <w:rFonts w:eastAsiaTheme="minorEastAsia"/>
        </w:rPr>
        <w:t>Abrasion Model</w:t>
      </w:r>
    </w:p>
    <w:p w14:paraId="5E0B298E" w14:textId="77777777" w:rsidR="00E356FD" w:rsidRPr="00B623B8" w:rsidRDefault="00361ECC" w:rsidP="00B623B8">
      <w:pPr>
        <w:ind w:left="227" w:firstLine="0"/>
        <w:rPr>
          <w:rFonts w:eastAsiaTheme="minorEastAsia"/>
        </w:rPr>
      </w:pPr>
      <w:r w:rsidRPr="00B623B8">
        <w:rPr>
          <w:rFonts w:eastAsiaTheme="minorEastAsia"/>
        </w:rPr>
        <w:t>A</w:t>
      </w:r>
      <w:r w:rsidR="00F23A1E" w:rsidRPr="00B623B8">
        <w:rPr>
          <w:rFonts w:eastAsiaTheme="minorEastAsia"/>
        </w:rPr>
        <w:t>n already developed and tested model by Akihiroi Ijima et al [1</w:t>
      </w:r>
      <w:r w:rsidR="00C4124E" w:rsidRPr="00B623B8">
        <w:rPr>
          <w:rFonts w:eastAsiaTheme="minorEastAsia"/>
        </w:rPr>
        <w:t>5</w:t>
      </w:r>
      <w:r w:rsidR="00F23A1E" w:rsidRPr="00B623B8">
        <w:rPr>
          <w:rFonts w:eastAsiaTheme="minorEastAsia"/>
        </w:rPr>
        <w:t>]</w:t>
      </w:r>
      <w:r w:rsidR="00BB464D" w:rsidRPr="00B623B8">
        <w:rPr>
          <w:rFonts w:eastAsiaTheme="minorEastAsia"/>
        </w:rPr>
        <w:t xml:space="preserve"> was identified</w:t>
      </w:r>
      <w:r w:rsidR="00F23A1E" w:rsidRPr="00B623B8">
        <w:rPr>
          <w:rFonts w:eastAsiaTheme="minorEastAsia"/>
        </w:rPr>
        <w:t xml:space="preserve">. The model </w:t>
      </w:r>
      <w:r w:rsidR="002D528D" w:rsidRPr="00B623B8">
        <w:rPr>
          <w:rFonts w:eastAsiaTheme="minorEastAsia"/>
        </w:rPr>
        <w:t>defines</w:t>
      </w:r>
      <w:r w:rsidR="00F23A1E" w:rsidRPr="00B623B8">
        <w:rPr>
          <w:rFonts w:eastAsiaTheme="minorEastAsia"/>
        </w:rPr>
        <w:t xml:space="preserve"> a rug diagram from where it is possible to obtain the dust emitted in the contact between the brake-disk and the brake-pad</w:t>
      </w:r>
      <w:r w:rsidR="000F5B39" w:rsidRPr="00B623B8">
        <w:rPr>
          <w:rFonts w:eastAsiaTheme="minorEastAsia"/>
        </w:rPr>
        <w:t>.</w:t>
      </w:r>
    </w:p>
    <w:p w14:paraId="6D4623DF" w14:textId="77777777" w:rsidR="000F5B39" w:rsidRPr="00B623B8" w:rsidRDefault="00733C70" w:rsidP="00B623B8">
      <w:pPr>
        <w:ind w:left="227" w:firstLine="0"/>
        <w:rPr>
          <w:rFonts w:eastAsiaTheme="minorEastAsia"/>
        </w:rPr>
      </w:pPr>
      <w:r w:rsidRPr="00B623B8">
        <w:rPr>
          <w:rFonts w:eastAsiaTheme="minorEastAsia"/>
        </w:rPr>
        <w:lastRenderedPageBreak/>
        <w:t>Mathematically</w:t>
      </w:r>
      <w:r w:rsidR="00FE7193" w:rsidRPr="00B623B8">
        <w:rPr>
          <w:rFonts w:eastAsiaTheme="minorEastAsia"/>
        </w:rPr>
        <w:t xml:space="preserve"> the abrasion model is not consistent respect the one defined before as it computes a total dust emitted per </w:t>
      </w:r>
      <w:r w:rsidR="000521DF" w:rsidRPr="00B623B8">
        <w:rPr>
          <w:rFonts w:eastAsiaTheme="minorEastAsia"/>
        </w:rPr>
        <w:t>b</w:t>
      </w:r>
      <w:r w:rsidR="00FE7193" w:rsidRPr="00B623B8">
        <w:rPr>
          <w:rFonts w:eastAsiaTheme="minorEastAsia"/>
        </w:rPr>
        <w:t xml:space="preserve">raking, while the braking model developed computes the instantaneous braking </w:t>
      </w:r>
      <w:r w:rsidR="00E7336C" w:rsidRPr="00B623B8">
        <w:rPr>
          <w:rFonts w:eastAsiaTheme="minorEastAsia"/>
        </w:rPr>
        <w:t>manoeuvre</w:t>
      </w:r>
      <w:r w:rsidR="00FE7193" w:rsidRPr="00B623B8">
        <w:rPr>
          <w:rFonts w:eastAsiaTheme="minorEastAsia"/>
        </w:rPr>
        <w:t xml:space="preserve"> performed, for this reason an offset has been computed and evaluated starting from different standard braking </w:t>
      </w:r>
      <w:r w:rsidR="00E7336C" w:rsidRPr="00B623B8">
        <w:rPr>
          <w:rFonts w:eastAsiaTheme="minorEastAsia"/>
        </w:rPr>
        <w:t>manoeuvres</w:t>
      </w:r>
      <w:r w:rsidR="00FE7193" w:rsidRPr="00B623B8">
        <w:rPr>
          <w:rFonts w:eastAsiaTheme="minorEastAsia"/>
        </w:rPr>
        <w:t xml:space="preserve"> comparing the result obtained considering them as instantaneous and continuous. After that the offset (equal to 0.222 mg/axle) has been introduced inside the whole model.</w:t>
      </w:r>
    </w:p>
    <w:p w14:paraId="36DB0DE9" w14:textId="77777777" w:rsidR="00FE7193" w:rsidRPr="00B623B8" w:rsidRDefault="00FE7193" w:rsidP="00B623B8">
      <w:pPr>
        <w:ind w:left="227" w:firstLine="0"/>
      </w:pPr>
      <w:r w:rsidRPr="00B623B8">
        <w:t>On-Track Test Description</w:t>
      </w:r>
    </w:p>
    <w:p w14:paraId="0CB16CB4" w14:textId="77777777" w:rsidR="005944A9" w:rsidRPr="00B623B8" w:rsidRDefault="00361ECC" w:rsidP="00B623B8">
      <w:pPr>
        <w:ind w:left="227" w:firstLine="0"/>
        <w:rPr>
          <w:rFonts w:eastAsiaTheme="minorEastAsia"/>
        </w:rPr>
      </w:pPr>
      <w:r w:rsidRPr="00B623B8">
        <w:rPr>
          <w:rFonts w:eastAsiaTheme="minorEastAsia"/>
        </w:rPr>
        <w:t>Experimental t</w:t>
      </w:r>
      <w:r w:rsidR="005944A9" w:rsidRPr="00B623B8">
        <w:rPr>
          <w:rFonts w:eastAsiaTheme="minorEastAsia"/>
        </w:rPr>
        <w:t>ests have been performed on two different vehicles</w:t>
      </w:r>
      <w:r w:rsidRPr="00B623B8">
        <w:rPr>
          <w:rFonts w:eastAsiaTheme="minorEastAsia"/>
        </w:rPr>
        <w:t>,</w:t>
      </w:r>
      <w:r w:rsidR="005944A9" w:rsidRPr="00B623B8">
        <w:rPr>
          <w:rFonts w:eastAsiaTheme="minorEastAsia"/>
        </w:rPr>
        <w:t xml:space="preserve"> which have been sensorized to </w:t>
      </w:r>
      <w:r w:rsidR="000521DF" w:rsidRPr="00B623B8">
        <w:rPr>
          <w:rFonts w:eastAsiaTheme="minorEastAsia"/>
        </w:rPr>
        <w:t>acquire s</w:t>
      </w:r>
      <w:r w:rsidR="005944A9" w:rsidRPr="00B623B8">
        <w:rPr>
          <w:rFonts w:eastAsiaTheme="minorEastAsia"/>
        </w:rPr>
        <w:t>peed</w:t>
      </w:r>
      <w:r w:rsidR="000521DF" w:rsidRPr="00B623B8">
        <w:rPr>
          <w:rFonts w:eastAsiaTheme="minorEastAsia"/>
        </w:rPr>
        <w:t>, a</w:t>
      </w:r>
      <w:r w:rsidR="005944A9" w:rsidRPr="00B623B8">
        <w:rPr>
          <w:rFonts w:eastAsiaTheme="minorEastAsia"/>
        </w:rPr>
        <w:t>cceleration</w:t>
      </w:r>
      <w:r w:rsidR="000521DF" w:rsidRPr="00B623B8">
        <w:rPr>
          <w:rFonts w:eastAsiaTheme="minorEastAsia"/>
        </w:rPr>
        <w:t>, c</w:t>
      </w:r>
      <w:r w:rsidR="005944A9" w:rsidRPr="00B623B8">
        <w:rPr>
          <w:rFonts w:eastAsiaTheme="minorEastAsia"/>
        </w:rPr>
        <w:t>urrent</w:t>
      </w:r>
      <w:r w:rsidR="000521DF" w:rsidRPr="00B623B8">
        <w:rPr>
          <w:rFonts w:eastAsiaTheme="minorEastAsia"/>
        </w:rPr>
        <w:t xml:space="preserve"> and b</w:t>
      </w:r>
      <w:r w:rsidR="005944A9" w:rsidRPr="00B623B8">
        <w:rPr>
          <w:rFonts w:eastAsiaTheme="minorEastAsia"/>
        </w:rPr>
        <w:t xml:space="preserve">raking </w:t>
      </w:r>
      <w:r w:rsidR="000521DF" w:rsidRPr="00B623B8">
        <w:rPr>
          <w:rFonts w:eastAsiaTheme="minorEastAsia"/>
        </w:rPr>
        <w:t>p</w:t>
      </w:r>
      <w:r w:rsidR="005944A9" w:rsidRPr="00B623B8">
        <w:rPr>
          <w:rFonts w:eastAsiaTheme="minorEastAsia"/>
        </w:rPr>
        <w:t>ressure</w:t>
      </w:r>
      <w:r w:rsidR="000521DF" w:rsidRPr="00B623B8">
        <w:rPr>
          <w:rFonts w:eastAsiaTheme="minorEastAsia"/>
        </w:rPr>
        <w:t>.</w:t>
      </w:r>
    </w:p>
    <w:p w14:paraId="0DA3ECB1" w14:textId="77777777" w:rsidR="005944A9" w:rsidRPr="00B623B8" w:rsidRDefault="005944A9" w:rsidP="00B623B8">
      <w:pPr>
        <w:ind w:left="227" w:firstLine="0"/>
        <w:rPr>
          <w:rFonts w:eastAsiaTheme="minorEastAsia"/>
        </w:rPr>
      </w:pPr>
      <w:r w:rsidRPr="00B623B8">
        <w:rPr>
          <w:rFonts w:eastAsiaTheme="minorEastAsia"/>
        </w:rPr>
        <w:t>The testing plan defined has been defined as follows</w:t>
      </w:r>
      <w:r w:rsidR="000521DF" w:rsidRPr="00B623B8">
        <w:rPr>
          <w:rFonts w:eastAsiaTheme="minorEastAsia"/>
        </w:rPr>
        <w:t>,</w:t>
      </w:r>
      <w:r w:rsidRPr="00B623B8">
        <w:rPr>
          <w:rFonts w:eastAsiaTheme="minorEastAsia"/>
        </w:rPr>
        <w:t xml:space="preserve"> </w:t>
      </w:r>
      <w:r w:rsidR="000521DF" w:rsidRPr="00B623B8">
        <w:rPr>
          <w:rFonts w:eastAsiaTheme="minorEastAsia"/>
        </w:rPr>
        <w:t>to</w:t>
      </w:r>
      <w:r w:rsidRPr="00B623B8">
        <w:rPr>
          <w:rFonts w:eastAsiaTheme="minorEastAsia"/>
        </w:rPr>
        <w:t xml:space="preserve"> evaluate different effects of RB among </w:t>
      </w:r>
      <w:r w:rsidR="000408B8" w:rsidRPr="00B623B8">
        <w:rPr>
          <w:rFonts w:eastAsiaTheme="minorEastAsia"/>
        </w:rPr>
        <w:t xml:space="preserve">the driving life of the vehicle. All the </w:t>
      </w:r>
      <w:r w:rsidR="00E7336C" w:rsidRPr="00B623B8">
        <w:rPr>
          <w:rFonts w:eastAsiaTheme="minorEastAsia"/>
        </w:rPr>
        <w:t>manoeuvres</w:t>
      </w:r>
      <w:r w:rsidR="000408B8" w:rsidRPr="00B623B8">
        <w:rPr>
          <w:rFonts w:eastAsiaTheme="minorEastAsia"/>
        </w:rPr>
        <w:t xml:space="preserve"> </w:t>
      </w:r>
      <w:r w:rsidR="000521DF" w:rsidRPr="00B623B8">
        <w:rPr>
          <w:rFonts w:eastAsiaTheme="minorEastAsia"/>
        </w:rPr>
        <w:t xml:space="preserve">described </w:t>
      </w:r>
      <w:r w:rsidR="000408B8" w:rsidRPr="00B623B8">
        <w:rPr>
          <w:rFonts w:eastAsiaTheme="minorEastAsia"/>
        </w:rPr>
        <w:t xml:space="preserve">in </w:t>
      </w:r>
      <w:r w:rsidR="00E7336C" w:rsidRPr="00B623B8">
        <w:rPr>
          <w:rFonts w:eastAsiaTheme="minorEastAsia"/>
        </w:rPr>
        <w:fldChar w:fldCharType="begin"/>
      </w:r>
      <w:r w:rsidR="00E7336C" w:rsidRPr="00B623B8">
        <w:rPr>
          <w:rFonts w:eastAsiaTheme="minorEastAsia"/>
        </w:rPr>
        <w:instrText xml:space="preserve"> REF _Ref96595696 \h </w:instrText>
      </w:r>
      <w:r w:rsidR="000521DF" w:rsidRPr="00B623B8">
        <w:rPr>
          <w:rFonts w:eastAsiaTheme="minorEastAsia"/>
        </w:rPr>
        <w:instrText xml:space="preserve"> \* MERGEFORMAT </w:instrText>
      </w:r>
      <w:r w:rsidR="00E7336C" w:rsidRPr="00B623B8">
        <w:rPr>
          <w:rFonts w:eastAsiaTheme="minorEastAsia"/>
        </w:rPr>
      </w:r>
      <w:r w:rsidR="00E7336C" w:rsidRPr="00B623B8">
        <w:rPr>
          <w:rFonts w:eastAsiaTheme="minorEastAsia"/>
        </w:rPr>
        <w:fldChar w:fldCharType="separate"/>
      </w:r>
      <w:r w:rsidR="00041A58" w:rsidRPr="00B623B8">
        <w:t xml:space="preserve">Table </w:t>
      </w:r>
      <w:r w:rsidR="00041A58">
        <w:t>1</w:t>
      </w:r>
      <w:r w:rsidR="00E7336C" w:rsidRPr="00B623B8">
        <w:rPr>
          <w:rFonts w:eastAsiaTheme="minorEastAsia"/>
        </w:rPr>
        <w:fldChar w:fldCharType="end"/>
      </w:r>
      <w:r w:rsidR="00E7336C" w:rsidRPr="00B623B8">
        <w:rPr>
          <w:rFonts w:eastAsiaTheme="minorEastAsia"/>
        </w:rPr>
        <w:t xml:space="preserve"> </w:t>
      </w:r>
      <w:r w:rsidR="000408B8" w:rsidRPr="00B623B8">
        <w:rPr>
          <w:rFonts w:eastAsiaTheme="minorEastAsia"/>
        </w:rPr>
        <w:t>have been performed on a straight line, reaching a peak velocity, then, after a constant speed period, the deceleration occurred.</w:t>
      </w:r>
    </w:p>
    <w:p w14:paraId="64BBF7B9" w14:textId="77777777" w:rsidR="000408B8" w:rsidRPr="00B623B8" w:rsidRDefault="000408B8" w:rsidP="00B623B8">
      <w:pPr>
        <w:ind w:left="227" w:firstLine="0"/>
      </w:pPr>
      <w:bookmarkStart w:id="0" w:name="_Ref96595696"/>
      <w:r w:rsidRPr="00B623B8">
        <w:t xml:space="preserve">Table </w:t>
      </w:r>
      <w:r w:rsidRPr="00B623B8">
        <w:fldChar w:fldCharType="begin"/>
      </w:r>
      <w:r w:rsidRPr="00B623B8">
        <w:instrText xml:space="preserve"> SEQ Table \* ARABIC </w:instrText>
      </w:r>
      <w:r w:rsidRPr="00B623B8">
        <w:fldChar w:fldCharType="separate"/>
      </w:r>
      <w:r w:rsidR="00041A58">
        <w:rPr>
          <w:noProof/>
        </w:rPr>
        <w:t>1</w:t>
      </w:r>
      <w:r w:rsidRPr="00B623B8">
        <w:fldChar w:fldCharType="end"/>
      </w:r>
      <w:bookmarkEnd w:id="0"/>
      <w:r w:rsidRPr="00B623B8">
        <w:t xml:space="preserve"> Testing Plan </w:t>
      </w:r>
      <w:r w:rsidR="00E7336C" w:rsidRPr="00B623B8">
        <w:t>Manoeuvres</w:t>
      </w:r>
    </w:p>
    <w:tbl>
      <w:tblPr>
        <w:tblW w:w="0" w:type="auto"/>
        <w:jc w:val="center"/>
        <w:tblBorders>
          <w:top w:val="single" w:sz="12" w:space="0" w:color="000000"/>
          <w:bottom w:val="single" w:sz="12" w:space="0" w:color="000000"/>
          <w:insideH w:val="single" w:sz="12" w:space="0" w:color="000000"/>
        </w:tblBorders>
        <w:tblLook w:val="01E0" w:firstRow="1" w:lastRow="1" w:firstColumn="1" w:lastColumn="1" w:noHBand="0" w:noVBand="0"/>
      </w:tblPr>
      <w:tblGrid>
        <w:gridCol w:w="1712"/>
        <w:gridCol w:w="1712"/>
        <w:gridCol w:w="1712"/>
        <w:gridCol w:w="1713"/>
      </w:tblGrid>
      <w:tr w:rsidR="000408B8" w:rsidRPr="00B623B8" w14:paraId="16816DCE" w14:textId="77777777" w:rsidTr="00DB4ACC">
        <w:trPr>
          <w:jc w:val="center"/>
        </w:trPr>
        <w:tc>
          <w:tcPr>
            <w:tcW w:w="1712" w:type="dxa"/>
            <w:tcBorders>
              <w:top w:val="single" w:sz="8" w:space="0" w:color="000000"/>
              <w:bottom w:val="single" w:sz="8" w:space="0" w:color="000000"/>
              <w:right w:val="nil"/>
            </w:tcBorders>
            <w:shd w:val="clear" w:color="auto" w:fill="auto"/>
          </w:tcPr>
          <w:p w14:paraId="1A1B619B" w14:textId="77777777" w:rsidR="000408B8" w:rsidRPr="00B623B8" w:rsidRDefault="000408B8" w:rsidP="00B623B8">
            <w:pPr>
              <w:ind w:left="227" w:firstLine="0"/>
            </w:pPr>
            <w:r w:rsidRPr="00B623B8">
              <w:t>Throttle Release</w:t>
            </w:r>
          </w:p>
        </w:tc>
        <w:tc>
          <w:tcPr>
            <w:tcW w:w="1712" w:type="dxa"/>
            <w:tcBorders>
              <w:top w:val="single" w:sz="8" w:space="0" w:color="000000"/>
              <w:left w:val="nil"/>
              <w:bottom w:val="single" w:sz="8" w:space="0" w:color="000000"/>
            </w:tcBorders>
            <w:shd w:val="clear" w:color="auto" w:fill="auto"/>
          </w:tcPr>
          <w:p w14:paraId="277C3247" w14:textId="77777777" w:rsidR="000408B8" w:rsidRPr="00B623B8" w:rsidRDefault="000408B8" w:rsidP="00B623B8">
            <w:pPr>
              <w:ind w:left="227" w:firstLine="0"/>
            </w:pPr>
            <w:r w:rsidRPr="00B623B8">
              <w:t>Low Pressure Brake</w:t>
            </w:r>
          </w:p>
        </w:tc>
        <w:tc>
          <w:tcPr>
            <w:tcW w:w="1712" w:type="dxa"/>
            <w:tcBorders>
              <w:top w:val="single" w:sz="8" w:space="0" w:color="000000"/>
              <w:bottom w:val="single" w:sz="8" w:space="0" w:color="000000"/>
            </w:tcBorders>
            <w:shd w:val="clear" w:color="auto" w:fill="auto"/>
          </w:tcPr>
          <w:p w14:paraId="62A1A5C2" w14:textId="77777777" w:rsidR="000408B8" w:rsidRPr="00B623B8" w:rsidRDefault="000408B8" w:rsidP="00B623B8">
            <w:pPr>
              <w:ind w:left="227" w:firstLine="0"/>
            </w:pPr>
            <w:r w:rsidRPr="00B623B8">
              <w:t>Mid Pressure Brake</w:t>
            </w:r>
          </w:p>
        </w:tc>
        <w:tc>
          <w:tcPr>
            <w:tcW w:w="1713" w:type="dxa"/>
            <w:tcBorders>
              <w:top w:val="single" w:sz="8" w:space="0" w:color="000000"/>
              <w:bottom w:val="single" w:sz="8" w:space="0" w:color="000000"/>
            </w:tcBorders>
            <w:shd w:val="clear" w:color="auto" w:fill="auto"/>
          </w:tcPr>
          <w:p w14:paraId="6E60E6C1" w14:textId="77777777" w:rsidR="000408B8" w:rsidRPr="00B623B8" w:rsidRDefault="000408B8" w:rsidP="00B623B8">
            <w:pPr>
              <w:ind w:left="227" w:firstLine="0"/>
            </w:pPr>
            <w:r w:rsidRPr="00B623B8">
              <w:t>Limit Brake</w:t>
            </w:r>
          </w:p>
        </w:tc>
      </w:tr>
      <w:tr w:rsidR="000408B8" w:rsidRPr="00B623B8" w14:paraId="1EF2EACA" w14:textId="77777777" w:rsidTr="004C3D08">
        <w:trPr>
          <w:jc w:val="center"/>
        </w:trPr>
        <w:tc>
          <w:tcPr>
            <w:tcW w:w="1712" w:type="dxa"/>
            <w:tcBorders>
              <w:top w:val="single" w:sz="8" w:space="0" w:color="000000"/>
              <w:bottom w:val="nil"/>
              <w:right w:val="nil"/>
            </w:tcBorders>
            <w:shd w:val="clear" w:color="auto" w:fill="auto"/>
          </w:tcPr>
          <w:p w14:paraId="7E5E3CB1" w14:textId="77777777" w:rsidR="000408B8" w:rsidRPr="00B623B8" w:rsidRDefault="000408B8" w:rsidP="00B623B8">
            <w:pPr>
              <w:ind w:left="227" w:firstLine="0"/>
            </w:pPr>
            <w:r w:rsidRPr="00B623B8">
              <w:t>Initial velocity 40 km/h and 60 km/h</w:t>
            </w:r>
          </w:p>
        </w:tc>
        <w:tc>
          <w:tcPr>
            <w:tcW w:w="1712" w:type="dxa"/>
            <w:tcBorders>
              <w:top w:val="single" w:sz="8" w:space="0" w:color="000000"/>
              <w:left w:val="nil"/>
              <w:bottom w:val="nil"/>
            </w:tcBorders>
            <w:shd w:val="clear" w:color="auto" w:fill="auto"/>
          </w:tcPr>
          <w:p w14:paraId="004B4FBC" w14:textId="77777777" w:rsidR="000408B8" w:rsidRPr="00B623B8" w:rsidRDefault="000408B8" w:rsidP="00B623B8">
            <w:pPr>
              <w:ind w:left="227" w:firstLine="0"/>
            </w:pPr>
            <w:r w:rsidRPr="00B623B8">
              <w:t>Initial velocity 40 km/h and 60 km/h</w:t>
            </w:r>
          </w:p>
        </w:tc>
        <w:tc>
          <w:tcPr>
            <w:tcW w:w="1712" w:type="dxa"/>
            <w:tcBorders>
              <w:top w:val="single" w:sz="8" w:space="0" w:color="000000"/>
              <w:bottom w:val="nil"/>
            </w:tcBorders>
            <w:shd w:val="clear" w:color="auto" w:fill="auto"/>
          </w:tcPr>
          <w:p w14:paraId="643E9578" w14:textId="77777777" w:rsidR="000408B8" w:rsidRPr="00B623B8" w:rsidRDefault="000408B8" w:rsidP="00B623B8">
            <w:pPr>
              <w:ind w:left="227" w:firstLine="0"/>
            </w:pPr>
            <w:r w:rsidRPr="00B623B8">
              <w:t>Initial velocity 40 km/h and 60 km/h</w:t>
            </w:r>
          </w:p>
        </w:tc>
        <w:tc>
          <w:tcPr>
            <w:tcW w:w="1713" w:type="dxa"/>
            <w:tcBorders>
              <w:top w:val="single" w:sz="8" w:space="0" w:color="000000"/>
              <w:bottom w:val="nil"/>
            </w:tcBorders>
            <w:shd w:val="clear" w:color="auto" w:fill="auto"/>
            <w:vAlign w:val="center"/>
          </w:tcPr>
          <w:p w14:paraId="4FF902F2" w14:textId="77777777" w:rsidR="000408B8" w:rsidRPr="00B623B8" w:rsidRDefault="000408B8" w:rsidP="00B623B8">
            <w:pPr>
              <w:ind w:left="227" w:firstLine="0"/>
            </w:pPr>
            <w:r w:rsidRPr="00B623B8">
              <w:t>Velocity 120 km/h</w:t>
            </w:r>
          </w:p>
        </w:tc>
      </w:tr>
      <w:tr w:rsidR="00DC494E" w:rsidRPr="00B623B8" w14:paraId="5643D0EA" w14:textId="77777777" w:rsidTr="00331F98">
        <w:trPr>
          <w:jc w:val="center"/>
        </w:trPr>
        <w:tc>
          <w:tcPr>
            <w:tcW w:w="1712" w:type="dxa"/>
            <w:tcBorders>
              <w:top w:val="nil"/>
              <w:bottom w:val="nil"/>
              <w:right w:val="nil"/>
            </w:tcBorders>
            <w:shd w:val="clear" w:color="auto" w:fill="auto"/>
            <w:vAlign w:val="center"/>
          </w:tcPr>
          <w:p w14:paraId="6825F7EF" w14:textId="77777777" w:rsidR="00DC494E" w:rsidRPr="00B623B8" w:rsidRDefault="00DC494E" w:rsidP="00B623B8">
            <w:pPr>
              <w:ind w:left="227" w:firstLine="0"/>
            </w:pPr>
            <w:r w:rsidRPr="00B623B8">
              <w:t>No pressure applied to the brake pedal</w:t>
            </w:r>
          </w:p>
        </w:tc>
        <w:tc>
          <w:tcPr>
            <w:tcW w:w="1712" w:type="dxa"/>
            <w:tcBorders>
              <w:top w:val="nil"/>
              <w:left w:val="nil"/>
              <w:bottom w:val="nil"/>
            </w:tcBorders>
            <w:shd w:val="clear" w:color="auto" w:fill="auto"/>
            <w:vAlign w:val="center"/>
          </w:tcPr>
          <w:p w14:paraId="13A580A4" w14:textId="77777777" w:rsidR="00DC494E" w:rsidRPr="00B623B8" w:rsidRDefault="00DC494E" w:rsidP="00B623B8">
            <w:pPr>
              <w:ind w:left="227" w:firstLine="0"/>
            </w:pPr>
            <w:r w:rsidRPr="00B623B8">
              <w:t>Low pressure applied to the brake pedal (0.4g)</w:t>
            </w:r>
          </w:p>
        </w:tc>
        <w:tc>
          <w:tcPr>
            <w:tcW w:w="1712" w:type="dxa"/>
            <w:tcBorders>
              <w:top w:val="nil"/>
              <w:bottom w:val="nil"/>
            </w:tcBorders>
            <w:shd w:val="clear" w:color="auto" w:fill="auto"/>
            <w:vAlign w:val="center"/>
          </w:tcPr>
          <w:p w14:paraId="4F44CDDF" w14:textId="77777777" w:rsidR="00DC494E" w:rsidRPr="00B623B8" w:rsidRDefault="00DC494E" w:rsidP="00B623B8">
            <w:pPr>
              <w:ind w:left="227" w:firstLine="0"/>
            </w:pPr>
            <w:r w:rsidRPr="00B623B8">
              <w:t>Medium pressure applied to the brake pedal (0.6g)</w:t>
            </w:r>
          </w:p>
        </w:tc>
        <w:tc>
          <w:tcPr>
            <w:tcW w:w="1713" w:type="dxa"/>
            <w:tcBorders>
              <w:top w:val="nil"/>
              <w:bottom w:val="nil"/>
            </w:tcBorders>
            <w:shd w:val="clear" w:color="auto" w:fill="auto"/>
            <w:vAlign w:val="center"/>
          </w:tcPr>
          <w:p w14:paraId="1D9AC9FE" w14:textId="77777777" w:rsidR="00DC494E" w:rsidRPr="00B623B8" w:rsidRDefault="00DC494E" w:rsidP="00B623B8">
            <w:pPr>
              <w:ind w:left="227" w:firstLine="0"/>
            </w:pPr>
            <w:r w:rsidRPr="00B623B8">
              <w:t>Maximum pressure to the brake pedal</w:t>
            </w:r>
          </w:p>
        </w:tc>
      </w:tr>
      <w:tr w:rsidR="00DC494E" w:rsidRPr="00B623B8" w14:paraId="0B06C3DB" w14:textId="77777777" w:rsidTr="00DC494E">
        <w:trPr>
          <w:jc w:val="center"/>
        </w:trPr>
        <w:tc>
          <w:tcPr>
            <w:tcW w:w="1712" w:type="dxa"/>
            <w:tcBorders>
              <w:top w:val="nil"/>
              <w:bottom w:val="nil"/>
              <w:right w:val="nil"/>
            </w:tcBorders>
            <w:shd w:val="clear" w:color="auto" w:fill="auto"/>
            <w:vAlign w:val="center"/>
          </w:tcPr>
          <w:p w14:paraId="02B29154" w14:textId="77777777" w:rsidR="00DC494E" w:rsidRPr="00B623B8" w:rsidRDefault="00DC494E" w:rsidP="00B623B8">
            <w:pPr>
              <w:ind w:left="227" w:firstLine="0"/>
            </w:pPr>
            <w:r w:rsidRPr="00B623B8">
              <w:t xml:space="preserve">Throttle release when target </w:t>
            </w:r>
            <w:r w:rsidR="00733C70" w:rsidRPr="00B623B8">
              <w:t>speed</w:t>
            </w:r>
            <w:r w:rsidRPr="00B623B8">
              <w:t xml:space="preserve"> is stable</w:t>
            </w:r>
          </w:p>
        </w:tc>
        <w:tc>
          <w:tcPr>
            <w:tcW w:w="1712" w:type="dxa"/>
            <w:tcBorders>
              <w:top w:val="nil"/>
              <w:left w:val="nil"/>
              <w:bottom w:val="nil"/>
            </w:tcBorders>
            <w:shd w:val="clear" w:color="auto" w:fill="auto"/>
            <w:vAlign w:val="center"/>
          </w:tcPr>
          <w:p w14:paraId="177E01B5" w14:textId="77777777" w:rsidR="00DC494E" w:rsidRPr="00B623B8" w:rsidRDefault="00DC494E" w:rsidP="00B623B8">
            <w:pPr>
              <w:ind w:left="227" w:firstLine="0"/>
            </w:pPr>
            <w:r w:rsidRPr="00B623B8">
              <w:t>Throttle release just before brak</w:t>
            </w:r>
            <w:r w:rsidR="00733C70" w:rsidRPr="00B623B8">
              <w:t>ing</w:t>
            </w:r>
          </w:p>
        </w:tc>
        <w:tc>
          <w:tcPr>
            <w:tcW w:w="1712" w:type="dxa"/>
            <w:tcBorders>
              <w:top w:val="nil"/>
              <w:bottom w:val="nil"/>
            </w:tcBorders>
            <w:shd w:val="clear" w:color="auto" w:fill="auto"/>
            <w:vAlign w:val="center"/>
          </w:tcPr>
          <w:p w14:paraId="58144D74" w14:textId="77777777" w:rsidR="00DC494E" w:rsidRPr="00B623B8" w:rsidRDefault="00733C70" w:rsidP="00B623B8">
            <w:pPr>
              <w:ind w:left="227" w:firstLine="0"/>
            </w:pPr>
            <w:r w:rsidRPr="00B623B8">
              <w:t>Throttle release just before braking</w:t>
            </w:r>
          </w:p>
        </w:tc>
        <w:tc>
          <w:tcPr>
            <w:tcW w:w="1713" w:type="dxa"/>
            <w:tcBorders>
              <w:top w:val="nil"/>
              <w:bottom w:val="nil"/>
            </w:tcBorders>
            <w:shd w:val="clear" w:color="auto" w:fill="auto"/>
            <w:vAlign w:val="center"/>
          </w:tcPr>
          <w:p w14:paraId="1DEC3DAC" w14:textId="77777777" w:rsidR="00DC494E" w:rsidRPr="00B623B8" w:rsidRDefault="00DC494E" w:rsidP="00B623B8">
            <w:pPr>
              <w:ind w:left="227" w:firstLine="0"/>
            </w:pPr>
            <w:r w:rsidRPr="00B623B8">
              <w:t>Straight line trajectory until vehicle stop</w:t>
            </w:r>
          </w:p>
        </w:tc>
      </w:tr>
      <w:tr w:rsidR="00DC494E" w:rsidRPr="00B623B8" w14:paraId="52BE36AC" w14:textId="77777777" w:rsidTr="004378E4">
        <w:trPr>
          <w:jc w:val="center"/>
        </w:trPr>
        <w:tc>
          <w:tcPr>
            <w:tcW w:w="1712" w:type="dxa"/>
            <w:tcBorders>
              <w:top w:val="nil"/>
              <w:bottom w:val="single" w:sz="8" w:space="0" w:color="000000"/>
              <w:right w:val="nil"/>
            </w:tcBorders>
            <w:shd w:val="clear" w:color="auto" w:fill="auto"/>
            <w:vAlign w:val="center"/>
          </w:tcPr>
          <w:p w14:paraId="1D947044" w14:textId="77777777" w:rsidR="00DC494E" w:rsidRPr="00B623B8" w:rsidRDefault="00DC494E" w:rsidP="00B623B8">
            <w:pPr>
              <w:ind w:left="227" w:firstLine="0"/>
            </w:pPr>
            <w:r w:rsidRPr="00B623B8">
              <w:t xml:space="preserve">Straight line trajectory until </w:t>
            </w:r>
            <w:r w:rsidR="00733C70" w:rsidRPr="00B623B8">
              <w:t>track ends</w:t>
            </w:r>
          </w:p>
        </w:tc>
        <w:tc>
          <w:tcPr>
            <w:tcW w:w="1712" w:type="dxa"/>
            <w:tcBorders>
              <w:top w:val="nil"/>
              <w:left w:val="nil"/>
              <w:bottom w:val="single" w:sz="8" w:space="0" w:color="000000"/>
            </w:tcBorders>
            <w:shd w:val="clear" w:color="auto" w:fill="auto"/>
            <w:vAlign w:val="center"/>
          </w:tcPr>
          <w:p w14:paraId="62A3B406" w14:textId="77777777" w:rsidR="00DC494E" w:rsidRPr="00B623B8" w:rsidRDefault="00DC494E" w:rsidP="00B623B8">
            <w:pPr>
              <w:ind w:left="227" w:firstLine="0"/>
            </w:pPr>
            <w:r w:rsidRPr="00B623B8">
              <w:t>Straight line trajectory until vehicle</w:t>
            </w:r>
            <w:r w:rsidR="00733C70" w:rsidRPr="00B623B8">
              <w:t>-</w:t>
            </w:r>
            <w:r w:rsidRPr="00B623B8">
              <w:t>stop</w:t>
            </w:r>
          </w:p>
        </w:tc>
        <w:tc>
          <w:tcPr>
            <w:tcW w:w="1712" w:type="dxa"/>
            <w:tcBorders>
              <w:top w:val="nil"/>
              <w:bottom w:val="single" w:sz="8" w:space="0" w:color="000000"/>
            </w:tcBorders>
            <w:shd w:val="clear" w:color="auto" w:fill="auto"/>
            <w:vAlign w:val="center"/>
          </w:tcPr>
          <w:p w14:paraId="3D3E236B" w14:textId="77777777" w:rsidR="00DC494E" w:rsidRPr="00B623B8" w:rsidRDefault="00DC494E" w:rsidP="00B623B8">
            <w:pPr>
              <w:ind w:left="227" w:firstLine="0"/>
            </w:pPr>
            <w:r w:rsidRPr="00B623B8">
              <w:t>Straight line trajectory until vehicle</w:t>
            </w:r>
            <w:r w:rsidR="00733C70" w:rsidRPr="00B623B8">
              <w:t>-</w:t>
            </w:r>
            <w:r w:rsidRPr="00B623B8">
              <w:t>stop</w:t>
            </w:r>
          </w:p>
        </w:tc>
        <w:tc>
          <w:tcPr>
            <w:tcW w:w="1713" w:type="dxa"/>
            <w:tcBorders>
              <w:top w:val="nil"/>
              <w:bottom w:val="single" w:sz="8" w:space="0" w:color="000000"/>
            </w:tcBorders>
            <w:shd w:val="clear" w:color="auto" w:fill="auto"/>
            <w:vAlign w:val="center"/>
          </w:tcPr>
          <w:p w14:paraId="13E1A687" w14:textId="77777777" w:rsidR="00DC494E" w:rsidRPr="00B623B8" w:rsidRDefault="00733C70" w:rsidP="00B623B8">
            <w:pPr>
              <w:ind w:left="227" w:firstLine="0"/>
            </w:pPr>
            <w:r w:rsidRPr="00B623B8">
              <w:t>A</w:t>
            </w:r>
            <w:r w:rsidR="00DC494E" w:rsidRPr="00B623B8">
              <w:t xml:space="preserve">voiding the ABS </w:t>
            </w:r>
            <w:r w:rsidRPr="00B623B8">
              <w:t>&amp;</w:t>
            </w:r>
            <w:r w:rsidR="00DC494E" w:rsidRPr="00B623B8">
              <w:t xml:space="preserve"> no pressure </w:t>
            </w:r>
            <w:r w:rsidRPr="00B623B8">
              <w:t>control</w:t>
            </w:r>
          </w:p>
        </w:tc>
      </w:tr>
    </w:tbl>
    <w:p w14:paraId="66445613" w14:textId="77777777" w:rsidR="00B63BAE" w:rsidRPr="00B623B8" w:rsidRDefault="00B63BAE" w:rsidP="00B623B8">
      <w:pPr>
        <w:ind w:left="227" w:firstLine="0"/>
        <w:rPr>
          <w:rFonts w:eastAsiaTheme="minorEastAsia"/>
        </w:rPr>
      </w:pPr>
      <w:r w:rsidRPr="00B623B8">
        <w:rPr>
          <w:rFonts w:eastAsiaTheme="minorEastAsia"/>
        </w:rPr>
        <w:t>Regenerative Braking: Analysis of the Performance</w:t>
      </w:r>
    </w:p>
    <w:p w14:paraId="66A6FED3" w14:textId="77777777" w:rsidR="009268E4" w:rsidRPr="00B623B8" w:rsidRDefault="00DD3B59" w:rsidP="00B623B8">
      <w:pPr>
        <w:ind w:left="227" w:firstLine="0"/>
      </w:pPr>
      <w:r w:rsidRPr="00B623B8">
        <w:t>The two</w:t>
      </w:r>
      <w:r w:rsidR="009268E4" w:rsidRPr="00B623B8">
        <w:t xml:space="preserve"> </w:t>
      </w:r>
      <w:r w:rsidR="00B159B2" w:rsidRPr="00B623B8">
        <w:t>analyses</w:t>
      </w:r>
      <w:r w:rsidR="00DF7974" w:rsidRPr="00B623B8">
        <w:t xml:space="preserve"> presented</w:t>
      </w:r>
      <w:r w:rsidR="009268E4" w:rsidRPr="00B623B8">
        <w:t xml:space="preserve"> in this section</w:t>
      </w:r>
      <w:r w:rsidRPr="00B623B8">
        <w:t xml:space="preserve"> are</w:t>
      </w:r>
      <w:r w:rsidR="00733C70" w:rsidRPr="00B623B8">
        <w:t xml:space="preserve"> the</w:t>
      </w:r>
      <w:r w:rsidR="00361ECC" w:rsidRPr="00B623B8">
        <w:t xml:space="preserve"> </w:t>
      </w:r>
      <w:r w:rsidRPr="00B623B8">
        <w:t>v</w:t>
      </w:r>
      <w:r w:rsidR="009268E4" w:rsidRPr="00B623B8">
        <w:t>alidation of the model and implementation of the regenerative level coefficient</w:t>
      </w:r>
      <w:r w:rsidR="00733C70" w:rsidRPr="00B623B8">
        <w:t xml:space="preserve"> and the </w:t>
      </w:r>
      <w:r w:rsidRPr="00B623B8">
        <w:t>ev</w:t>
      </w:r>
      <w:r w:rsidR="009268E4" w:rsidRPr="00B623B8">
        <w:t>aluation of different impacts of RB in different driving cycles with different brake intensity.</w:t>
      </w:r>
    </w:p>
    <w:p w14:paraId="2F8AE262" w14:textId="77777777" w:rsidR="00454840" w:rsidRPr="00B623B8" w:rsidRDefault="009268E4" w:rsidP="00B623B8">
      <w:pPr>
        <w:ind w:left="227" w:firstLine="0"/>
      </w:pPr>
      <w:r w:rsidRPr="00B623B8">
        <w:t>Model Validation</w:t>
      </w:r>
    </w:p>
    <w:p w14:paraId="7E1B9B7F" w14:textId="77777777" w:rsidR="00754639" w:rsidRPr="00B623B8" w:rsidRDefault="00E7336C" w:rsidP="00B623B8">
      <w:pPr>
        <w:ind w:left="227" w:firstLine="0"/>
      </w:pPr>
      <w:r w:rsidRPr="00B623B8">
        <w:t xml:space="preserve">Using the speed and deceleration data coming from the mid-pressure braking manoeuvre is possible to compare them to the real data </w:t>
      </w:r>
      <w:r w:rsidR="00DF7974" w:rsidRPr="00B623B8">
        <w:t>to</w:t>
      </w:r>
      <w:r w:rsidRPr="00B623B8">
        <w:t xml:space="preserve"> </w:t>
      </w:r>
      <w:r w:rsidR="00DF7974" w:rsidRPr="00B623B8">
        <w:t>estimate</w:t>
      </w:r>
      <w:r w:rsidR="006D6740" w:rsidRPr="00B623B8">
        <w:t xml:space="preserve"> </w:t>
      </w:r>
      <w:r w:rsidRPr="00B623B8">
        <w:t>precise values for both CAR 1 and CAR 2 of kRB</w:t>
      </w:r>
      <w:r w:rsidR="00454840" w:rsidRPr="00B623B8">
        <w:t>. The result obtained for CAR1 is equal to 0.4, while CAR2 has a coefficient equal to 0.25 respect the maximum available EM performance.</w:t>
      </w:r>
    </w:p>
    <w:p w14:paraId="0429456F" w14:textId="77777777" w:rsidR="00E7336C" w:rsidRPr="00B623B8" w:rsidRDefault="00E7336C" w:rsidP="00B623B8">
      <w:pPr>
        <w:ind w:left="227" w:firstLine="0"/>
      </w:pPr>
      <w:r w:rsidRPr="00B623B8">
        <w:t xml:space="preserve">Two main data have been compared for evaluating those results: the current coming into the EM and the pressure on the braking </w:t>
      </w:r>
      <w:r w:rsidR="001C000B" w:rsidRPr="00B623B8">
        <w:t>callipers</w:t>
      </w:r>
      <w:r w:rsidRPr="00B623B8">
        <w:t xml:space="preserve">. The results shown in </w:t>
      </w:r>
      <w:r w:rsidR="002E7F70" w:rsidRPr="00B623B8">
        <w:fldChar w:fldCharType="begin"/>
      </w:r>
      <w:r w:rsidR="002E7F70" w:rsidRPr="00B623B8">
        <w:instrText xml:space="preserve"> REF _Ref96596129 \h </w:instrText>
      </w:r>
      <w:r w:rsidR="00DF7974" w:rsidRPr="00B623B8">
        <w:instrText xml:space="preserve"> \* MERGEFORMAT </w:instrText>
      </w:r>
      <w:r w:rsidR="002E7F70" w:rsidRPr="00B623B8">
        <w:fldChar w:fldCharType="separate"/>
      </w:r>
      <w:r w:rsidR="00041A58" w:rsidRPr="00B623B8">
        <w:t xml:space="preserve">Fig. </w:t>
      </w:r>
      <w:r w:rsidR="00041A58">
        <w:t>2</w:t>
      </w:r>
      <w:r w:rsidR="002E7F70" w:rsidRPr="00B623B8">
        <w:fldChar w:fldCharType="end"/>
      </w:r>
      <w:r w:rsidRPr="00B623B8">
        <w:t xml:space="preserve"> represent the best fitting on the curve after having defined the better kRB available.</w:t>
      </w:r>
    </w:p>
    <w:p w14:paraId="3E597530" w14:textId="77777777" w:rsidR="00970A6D" w:rsidRPr="00B623B8" w:rsidRDefault="00970A6D" w:rsidP="00B623B8">
      <w:pPr>
        <w:ind w:left="227" w:firstLine="0"/>
      </w:pPr>
      <w:r w:rsidRPr="00B623B8">
        <w:rPr>
          <w:noProof/>
        </w:rPr>
        <w:drawing>
          <wp:inline distT="0" distB="0" distL="0" distR="0" wp14:anchorId="6E66B436" wp14:editId="751C6F27">
            <wp:extent cx="3764280" cy="1641104"/>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024" b="3080"/>
                    <a:stretch/>
                  </pic:blipFill>
                  <pic:spPr bwMode="auto">
                    <a:xfrm>
                      <a:off x="0" y="0"/>
                      <a:ext cx="3782498" cy="1649046"/>
                    </a:xfrm>
                    <a:prstGeom prst="rect">
                      <a:avLst/>
                    </a:prstGeom>
                    <a:ln>
                      <a:noFill/>
                    </a:ln>
                    <a:extLst>
                      <a:ext uri="{53640926-AAD7-44D8-BBD7-CCE9431645EC}">
                        <a14:shadowObscured xmlns:a14="http://schemas.microsoft.com/office/drawing/2010/main"/>
                      </a:ext>
                    </a:extLst>
                  </pic:spPr>
                </pic:pic>
              </a:graphicData>
            </a:graphic>
          </wp:inline>
        </w:drawing>
      </w:r>
    </w:p>
    <w:p w14:paraId="08F17F51" w14:textId="77777777" w:rsidR="002E7F70" w:rsidRPr="00B623B8" w:rsidRDefault="002E7F70" w:rsidP="00B623B8">
      <w:pPr>
        <w:ind w:left="227" w:firstLine="0"/>
      </w:pPr>
      <w:bookmarkStart w:id="1" w:name="_Ref96596129"/>
      <w:r w:rsidRPr="00B623B8">
        <w:t xml:space="preserve">Fig. </w:t>
      </w:r>
      <w:r w:rsidRPr="00B623B8">
        <w:fldChar w:fldCharType="begin"/>
      </w:r>
      <w:r w:rsidRPr="00B623B8">
        <w:instrText xml:space="preserve"> SEQ Fig. \* ARABIC </w:instrText>
      </w:r>
      <w:r w:rsidRPr="00B623B8">
        <w:fldChar w:fldCharType="separate"/>
      </w:r>
      <w:r w:rsidR="00041A58">
        <w:rPr>
          <w:noProof/>
        </w:rPr>
        <w:t>2</w:t>
      </w:r>
      <w:r w:rsidRPr="00B623B8">
        <w:fldChar w:fldCharType="end"/>
      </w:r>
      <w:bookmarkEnd w:id="1"/>
      <w:r w:rsidRPr="00B623B8">
        <w:t xml:space="preserve"> </w:t>
      </w:r>
      <w:r w:rsidR="003C50D0" w:rsidRPr="00B623B8">
        <w:t>Front-Wheel Pressure</w:t>
      </w:r>
      <w:r w:rsidR="00361ECC" w:rsidRPr="00B623B8">
        <w:t xml:space="preserve"> (left) and </w:t>
      </w:r>
      <w:r w:rsidR="003C50D0" w:rsidRPr="00B623B8">
        <w:t>Rear EM Current</w:t>
      </w:r>
      <w:r w:rsidRPr="00B623B8">
        <w:t xml:space="preserve"> </w:t>
      </w:r>
      <w:r w:rsidR="00361ECC" w:rsidRPr="00B623B8">
        <w:t xml:space="preserve">(right) </w:t>
      </w:r>
      <w:r w:rsidRPr="00B623B8">
        <w:t>- CAR1</w:t>
      </w:r>
    </w:p>
    <w:p w14:paraId="33AE07D7" w14:textId="77777777" w:rsidR="00C74551" w:rsidRPr="00B623B8" w:rsidRDefault="00B2300B" w:rsidP="00B623B8">
      <w:pPr>
        <w:ind w:left="227" w:firstLine="0"/>
      </w:pPr>
      <w:r w:rsidRPr="00B623B8">
        <w:lastRenderedPageBreak/>
        <w:t>It is possible to notice that the behaviour obtained is satisfactory, considering the difference after the braking impulse (</w:t>
      </w:r>
      <w:r w:rsidR="001C000B" w:rsidRPr="00B623B8">
        <w:t>since</w:t>
      </w:r>
      <w:r w:rsidRPr="00B623B8">
        <w:t xml:space="preserve"> during the test the driver maintains the vehicle stopped) and for a small delay </w:t>
      </w:r>
      <w:r w:rsidR="001C000B" w:rsidRPr="00B623B8">
        <w:t xml:space="preserve">at the beginning </w:t>
      </w:r>
      <w:r w:rsidRPr="00B623B8">
        <w:t>due to a small difference between the real case and the simulations done for the regenerative forces</w:t>
      </w:r>
      <w:r w:rsidR="00C74551" w:rsidRPr="00B623B8">
        <w:t>.</w:t>
      </w:r>
    </w:p>
    <w:p w14:paraId="366F8C89" w14:textId="77777777" w:rsidR="002E7F70" w:rsidRPr="00B623B8" w:rsidRDefault="002E7F70" w:rsidP="00B623B8">
      <w:pPr>
        <w:ind w:left="227" w:firstLine="0"/>
      </w:pPr>
      <w:r w:rsidRPr="00B623B8">
        <w:t>RB Impact on Particulate Production in different Driving Condition</w:t>
      </w:r>
    </w:p>
    <w:p w14:paraId="706F3DE8" w14:textId="77777777" w:rsidR="004669A9" w:rsidRPr="00B623B8" w:rsidRDefault="00B159B2" w:rsidP="00B623B8">
      <w:pPr>
        <w:ind w:left="227" w:firstLine="0"/>
      </w:pPr>
      <w:r w:rsidRPr="00B623B8">
        <w:t xml:space="preserve">After the validation it is possible to use the model for simulating braking manoeuvres able to evaluate de effectivity of RB in reducing the dust emitted by the braking system. </w:t>
      </w:r>
      <w:r w:rsidR="008B180C" w:rsidRPr="00B623B8">
        <w:t xml:space="preserve">The two manoeuvres </w:t>
      </w:r>
      <w:r w:rsidR="00733C70" w:rsidRPr="00B623B8">
        <w:t>considered</w:t>
      </w:r>
      <w:r w:rsidR="008B180C" w:rsidRPr="00B623B8">
        <w:t xml:space="preserve"> are</w:t>
      </w:r>
      <w:r w:rsidR="00B8707B" w:rsidRPr="00B623B8">
        <w:t xml:space="preserve"> the l</w:t>
      </w:r>
      <w:r w:rsidR="008B180C" w:rsidRPr="00B623B8">
        <w:t xml:space="preserve">imit </w:t>
      </w:r>
      <w:r w:rsidR="00B8707B" w:rsidRPr="00B623B8">
        <w:t>b</w:t>
      </w:r>
      <w:r w:rsidR="008B180C" w:rsidRPr="00B623B8">
        <w:t xml:space="preserve">raking </w:t>
      </w:r>
      <w:r w:rsidR="00B8707B" w:rsidRPr="00B623B8">
        <w:t xml:space="preserve">and a </w:t>
      </w:r>
      <w:r w:rsidR="008B180C" w:rsidRPr="00B623B8">
        <w:t>WLTP Cycle</w:t>
      </w:r>
      <w:r w:rsidR="00B8707B" w:rsidRPr="00B623B8">
        <w:t xml:space="preserve">. </w:t>
      </w:r>
      <w:r w:rsidR="00550E88" w:rsidRPr="00B623B8">
        <w:t>For sake of brevity, t</w:t>
      </w:r>
      <w:r w:rsidR="004669A9" w:rsidRPr="00B623B8">
        <w:t xml:space="preserve">he results </w:t>
      </w:r>
      <w:r w:rsidR="00550E88" w:rsidRPr="00B623B8">
        <w:t xml:space="preserve">are </w:t>
      </w:r>
      <w:r w:rsidR="004669A9" w:rsidRPr="00B623B8">
        <w:t xml:space="preserve">shown only </w:t>
      </w:r>
      <w:r w:rsidR="00550E88" w:rsidRPr="00B623B8">
        <w:t>for</w:t>
      </w:r>
      <w:r w:rsidR="004669A9" w:rsidRPr="00B623B8">
        <w:t xml:space="preserve"> CAR 1 as </w:t>
      </w:r>
      <w:r w:rsidR="00550E88" w:rsidRPr="00B623B8">
        <w:t xml:space="preserve">it is considered representative </w:t>
      </w:r>
      <w:r w:rsidR="004669A9" w:rsidRPr="00B623B8">
        <w:t>enough.</w:t>
      </w:r>
    </w:p>
    <w:p w14:paraId="76A6DAD3" w14:textId="77777777" w:rsidR="008B180C" w:rsidRPr="00B623B8" w:rsidRDefault="004669A9" w:rsidP="00B623B8">
      <w:pPr>
        <w:ind w:left="227" w:firstLine="0"/>
      </w:pPr>
      <w:r w:rsidRPr="00B623B8">
        <w:t>3.2.1 Limit Braking</w:t>
      </w:r>
    </w:p>
    <w:p w14:paraId="7A25C011" w14:textId="77777777" w:rsidR="004669A9" w:rsidRPr="00B623B8" w:rsidRDefault="004669A9" w:rsidP="00B623B8">
      <w:pPr>
        <w:ind w:left="227" w:firstLine="0"/>
      </w:pPr>
      <w:r w:rsidRPr="00B623B8">
        <w:t xml:space="preserve">Limit braking is the most critical condition in deceleration testing, the one </w:t>
      </w:r>
      <w:r w:rsidR="00E1535A" w:rsidRPr="00B623B8">
        <w:t xml:space="preserve">in </w:t>
      </w:r>
      <w:r w:rsidRPr="00B623B8">
        <w:t xml:space="preserve">which </w:t>
      </w:r>
      <w:r w:rsidR="00E1535A" w:rsidRPr="00B623B8">
        <w:t>the</w:t>
      </w:r>
      <w:r w:rsidR="00D675FF" w:rsidRPr="00B623B8">
        <w:t xml:space="preserve"> </w:t>
      </w:r>
      <w:r w:rsidRPr="00B623B8">
        <w:t xml:space="preserve">braking system is stressed </w:t>
      </w:r>
      <w:r w:rsidR="00E1535A" w:rsidRPr="00B623B8">
        <w:t xml:space="preserve">the most </w:t>
      </w:r>
      <w:r w:rsidRPr="00B623B8">
        <w:t>and during which RB is not that effective. Structurally</w:t>
      </w:r>
      <w:r w:rsidR="00E1535A" w:rsidRPr="00B623B8">
        <w:t>,</w:t>
      </w:r>
      <w:r w:rsidRPr="00B623B8">
        <w:t xml:space="preserve"> RB can always reach the same </w:t>
      </w:r>
      <w:r w:rsidR="00716DF7" w:rsidRPr="00B623B8">
        <w:t xml:space="preserve">power </w:t>
      </w:r>
      <w:r w:rsidRPr="00B623B8">
        <w:t>peak, no matter what the vehicle speed is, limited by the EM performance curve and by the regenerative level coefficient. Considering a braking</w:t>
      </w:r>
      <w:r w:rsidR="00E1535A" w:rsidRPr="00B623B8">
        <w:t xml:space="preserve"> event</w:t>
      </w:r>
      <w:r w:rsidRPr="00B623B8">
        <w:t xml:space="preserve"> with specific acceleration higher than the maximum </w:t>
      </w:r>
      <w:r w:rsidR="00E1535A" w:rsidRPr="00B623B8">
        <w:t xml:space="preserve">achievable </w:t>
      </w:r>
      <w:r w:rsidRPr="00B623B8">
        <w:t>with RB, the percentage of the manoeuvre covered by RB itself is always the same. As it is possible to see in</w:t>
      </w:r>
      <w:r w:rsidR="00BE6A21" w:rsidRPr="00B623B8">
        <w:t xml:space="preserve"> the left part of</w:t>
      </w:r>
      <w:r w:rsidRPr="00B623B8">
        <w:t xml:space="preserve"> </w:t>
      </w:r>
      <w:r w:rsidRPr="00B623B8">
        <w:fldChar w:fldCharType="begin"/>
      </w:r>
      <w:r w:rsidRPr="00B623B8">
        <w:instrText xml:space="preserve"> REF _Ref96605144 \h </w:instrText>
      </w:r>
      <w:r w:rsidR="00E1535A" w:rsidRPr="00B623B8">
        <w:instrText xml:space="preserve"> \* MERGEFORMAT </w:instrText>
      </w:r>
      <w:r w:rsidRPr="00B623B8">
        <w:fldChar w:fldCharType="separate"/>
      </w:r>
      <w:r w:rsidR="00041A58" w:rsidRPr="00B623B8">
        <w:t xml:space="preserve">Fig. </w:t>
      </w:r>
      <w:r w:rsidR="00041A58">
        <w:t>3</w:t>
      </w:r>
      <w:r w:rsidRPr="00B623B8">
        <w:fldChar w:fldCharType="end"/>
      </w:r>
      <w:r w:rsidRPr="00B623B8">
        <w:t xml:space="preserve"> for the pressure signals, the intensity and the reduced duration of the braking manoeuvre need a great impact and usage of the traditional braking.</w:t>
      </w:r>
    </w:p>
    <w:p w14:paraId="15465047" w14:textId="77777777" w:rsidR="00733C70" w:rsidRPr="00B623B8" w:rsidRDefault="00733C70" w:rsidP="00B623B8">
      <w:pPr>
        <w:ind w:left="227" w:firstLine="0"/>
      </w:pPr>
    </w:p>
    <w:p w14:paraId="45827043" w14:textId="77777777" w:rsidR="00C557B0" w:rsidRPr="00B623B8" w:rsidRDefault="00C557B0" w:rsidP="00B623B8">
      <w:pPr>
        <w:ind w:left="227" w:firstLine="0"/>
      </w:pPr>
      <w:r w:rsidRPr="00B623B8">
        <w:rPr>
          <w:noProof/>
        </w:rPr>
        <w:drawing>
          <wp:inline distT="0" distB="0" distL="0" distR="0" wp14:anchorId="5EE12EF7" wp14:editId="7FD3A70C">
            <wp:extent cx="3288585" cy="1476717"/>
            <wp:effectExtent l="0" t="0" r="7620"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rotWithShape="1">
                    <a:blip r:embed="rId10"/>
                    <a:srcRect t="4374" b="974"/>
                    <a:stretch/>
                  </pic:blipFill>
                  <pic:spPr bwMode="auto">
                    <a:xfrm>
                      <a:off x="0" y="0"/>
                      <a:ext cx="3350746" cy="1504630"/>
                    </a:xfrm>
                    <a:prstGeom prst="rect">
                      <a:avLst/>
                    </a:prstGeom>
                    <a:ln>
                      <a:noFill/>
                    </a:ln>
                    <a:extLst>
                      <a:ext uri="{53640926-AAD7-44D8-BBD7-CCE9431645EC}">
                        <a14:shadowObscured xmlns:a14="http://schemas.microsoft.com/office/drawing/2010/main"/>
                      </a:ext>
                    </a:extLst>
                  </pic:spPr>
                </pic:pic>
              </a:graphicData>
            </a:graphic>
          </wp:inline>
        </w:drawing>
      </w:r>
    </w:p>
    <w:p w14:paraId="38198438" w14:textId="77777777" w:rsidR="004669A9" w:rsidRPr="00B623B8" w:rsidRDefault="004669A9" w:rsidP="00B623B8">
      <w:pPr>
        <w:ind w:left="227" w:firstLine="0"/>
      </w:pPr>
      <w:bookmarkStart w:id="2" w:name="_Ref96605144"/>
      <w:r w:rsidRPr="00B623B8">
        <w:t xml:space="preserve">Fig. </w:t>
      </w:r>
      <w:r w:rsidRPr="00B623B8">
        <w:fldChar w:fldCharType="begin"/>
      </w:r>
      <w:r w:rsidRPr="00B623B8">
        <w:instrText xml:space="preserve"> SEQ Fig. \* ARABIC </w:instrText>
      </w:r>
      <w:r w:rsidRPr="00B623B8">
        <w:fldChar w:fldCharType="separate"/>
      </w:r>
      <w:r w:rsidR="00041A58">
        <w:rPr>
          <w:noProof/>
        </w:rPr>
        <w:t>3</w:t>
      </w:r>
      <w:r w:rsidRPr="00B623B8">
        <w:fldChar w:fldCharType="end"/>
      </w:r>
      <w:bookmarkEnd w:id="2"/>
      <w:r w:rsidRPr="00B623B8">
        <w:t xml:space="preserve"> Front Wheel Pressure </w:t>
      </w:r>
      <w:r w:rsidR="00754D45" w:rsidRPr="00B623B8">
        <w:t>(left) and</w:t>
      </w:r>
      <w:r w:rsidRPr="00B623B8">
        <w:t xml:space="preserve"> </w:t>
      </w:r>
      <w:r w:rsidR="00BE6A21" w:rsidRPr="00B623B8">
        <w:t>Total Dust Produced</w:t>
      </w:r>
      <w:r w:rsidRPr="00B623B8">
        <w:t xml:space="preserve"> </w:t>
      </w:r>
      <w:r w:rsidR="00754D45" w:rsidRPr="00B623B8">
        <w:t xml:space="preserve">(right) </w:t>
      </w:r>
      <w:r w:rsidRPr="00B623B8">
        <w:t>- Limit Braking Case</w:t>
      </w:r>
    </w:p>
    <w:p w14:paraId="45F235EE" w14:textId="77777777" w:rsidR="00355901" w:rsidRPr="00B623B8" w:rsidRDefault="00355901" w:rsidP="00B623B8">
      <w:pPr>
        <w:ind w:left="227" w:firstLine="0"/>
      </w:pPr>
      <w:r w:rsidRPr="00B623B8">
        <w:t xml:space="preserve">The great request for hydraulic braking force in this manoeuvre represent a small reduction in term of dust generated. In fact, as shown in </w:t>
      </w:r>
      <w:r w:rsidR="00BE6A21" w:rsidRPr="00B623B8">
        <w:t xml:space="preserve">the right part of </w:t>
      </w:r>
      <w:r w:rsidR="00BE6A21" w:rsidRPr="00B623B8">
        <w:fldChar w:fldCharType="begin"/>
      </w:r>
      <w:r w:rsidR="00BE6A21" w:rsidRPr="00B623B8">
        <w:instrText xml:space="preserve"> REF _Ref96605144 \h </w:instrText>
      </w:r>
      <w:r w:rsidR="00754D45" w:rsidRPr="00B623B8">
        <w:instrText xml:space="preserve"> \* MERGEFORMAT </w:instrText>
      </w:r>
      <w:r w:rsidR="00BE6A21" w:rsidRPr="00B623B8">
        <w:fldChar w:fldCharType="separate"/>
      </w:r>
      <w:r w:rsidR="00041A58" w:rsidRPr="00B623B8">
        <w:t xml:space="preserve">Fig. </w:t>
      </w:r>
      <w:r w:rsidR="00041A58">
        <w:t>3</w:t>
      </w:r>
      <w:r w:rsidR="00BE6A21" w:rsidRPr="00B623B8">
        <w:fldChar w:fldCharType="end"/>
      </w:r>
      <w:r w:rsidRPr="00B623B8">
        <w:t xml:space="preserve"> the dust generated in regenerative case is 14% reduced, </w:t>
      </w:r>
      <w:r w:rsidR="00E1535A" w:rsidRPr="00B623B8">
        <w:t xml:space="preserve">as opposed </w:t>
      </w:r>
      <w:r w:rsidRPr="00B623B8">
        <w:t>to a 40% reduction in pressure needed.</w:t>
      </w:r>
      <w:r w:rsidR="00C74551" w:rsidRPr="00B623B8">
        <w:t xml:space="preserve"> The difference </w:t>
      </w:r>
      <w:r w:rsidR="00716DF7" w:rsidRPr="00B623B8">
        <w:t>in dust emitted reduction from the mid-pressure braking scenario depends</w:t>
      </w:r>
      <w:r w:rsidR="00C74551" w:rsidRPr="00B623B8">
        <w:t xml:space="preserve"> on the faster overcome of the total regenerative power available.</w:t>
      </w:r>
      <w:r w:rsidRPr="00B623B8">
        <w:t xml:space="preserve"> </w:t>
      </w:r>
    </w:p>
    <w:p w14:paraId="780BC047" w14:textId="77777777" w:rsidR="00355901" w:rsidRPr="00B623B8" w:rsidRDefault="00355901" w:rsidP="00B623B8">
      <w:pPr>
        <w:ind w:left="227" w:firstLine="0"/>
      </w:pPr>
      <w:r w:rsidRPr="00B623B8">
        <w:t>3.2.2 WLTP Cycle</w:t>
      </w:r>
    </w:p>
    <w:p w14:paraId="75DC554E" w14:textId="77777777" w:rsidR="00C562E0" w:rsidRPr="00B623B8" w:rsidRDefault="00C562E0" w:rsidP="00B623B8">
      <w:pPr>
        <w:ind w:left="227" w:firstLine="0"/>
      </w:pPr>
      <w:r w:rsidRPr="00B623B8">
        <w:t>Impacts of RB on vehicle behaviour during a driving cycle are pivotal in enlarging the car range, making it more efficient, but</w:t>
      </w:r>
      <w:r w:rsidR="00ED7A13" w:rsidRPr="00B623B8">
        <w:t xml:space="preserve"> </w:t>
      </w:r>
      <w:r w:rsidR="00EA5B1C" w:rsidRPr="00B623B8">
        <w:t>looking at</w:t>
      </w:r>
      <w:r w:rsidRPr="00B623B8">
        <w:t xml:space="preserve"> the data already analysed, is safe to say that is way more effective in reducing the particulate generated by the brake-pads and disk-brakes during a homologation driving cycle like WLTP. In fact, most of the brak</w:t>
      </w:r>
      <w:r w:rsidR="00EA5B1C" w:rsidRPr="00B623B8">
        <w:t>ing</w:t>
      </w:r>
      <w:r w:rsidRPr="00B623B8">
        <w:t xml:space="preserve"> performed during the cycle </w:t>
      </w:r>
      <w:r w:rsidR="00EA5B1C" w:rsidRPr="00B623B8">
        <w:t xml:space="preserve">is </w:t>
      </w:r>
      <w:r w:rsidRPr="00B623B8">
        <w:t xml:space="preserve">lower than the maximum one the vehicle can perform in release, without activating the braking system. In </w:t>
      </w:r>
      <w:r w:rsidRPr="00B623B8">
        <w:fldChar w:fldCharType="begin"/>
      </w:r>
      <w:r w:rsidRPr="00B623B8">
        <w:instrText xml:space="preserve"> REF _Ref96606234 \h </w:instrText>
      </w:r>
      <w:r w:rsidR="00EA5B1C" w:rsidRPr="00B623B8">
        <w:instrText xml:space="preserve"> \* MERGEFORMAT </w:instrText>
      </w:r>
      <w:r w:rsidRPr="00B623B8">
        <w:fldChar w:fldCharType="separate"/>
      </w:r>
      <w:r w:rsidR="00041A58" w:rsidRPr="00B623B8">
        <w:t xml:space="preserve">Fig. </w:t>
      </w:r>
      <w:r w:rsidR="00041A58">
        <w:t>4</w:t>
      </w:r>
      <w:r w:rsidRPr="00B623B8">
        <w:fldChar w:fldCharType="end"/>
      </w:r>
      <w:r w:rsidRPr="00B623B8">
        <w:t xml:space="preserve"> it is possible to understand the results </w:t>
      </w:r>
      <w:r w:rsidR="00EA5B1C" w:rsidRPr="00B623B8">
        <w:t>observing</w:t>
      </w:r>
      <w:r w:rsidRPr="00B623B8">
        <w:t xml:space="preserve"> that the savings are </w:t>
      </w:r>
      <w:r w:rsidR="00EA5B1C" w:rsidRPr="00B623B8">
        <w:t xml:space="preserve">close to </w:t>
      </w:r>
      <w:r w:rsidRPr="00B623B8">
        <w:t xml:space="preserve">100%. The results obtained point out limits for the computation of a global footprint for a vehicle using the standards homologation cycles. NEDC or CACD cycles have been tested, but the same result has been pointed out. The </w:t>
      </w:r>
      <w:r w:rsidR="00EA5B1C" w:rsidRPr="00B623B8">
        <w:t xml:space="preserve">purpose </w:t>
      </w:r>
      <w:r w:rsidRPr="00B623B8">
        <w:t>of th</w:t>
      </w:r>
      <w:r w:rsidR="00EA5B1C" w:rsidRPr="00B623B8">
        <w:t>e</w:t>
      </w:r>
      <w:r w:rsidRPr="00B623B8">
        <w:t xml:space="preserve">se tests is to evaluate the traction performance of the vehicle </w:t>
      </w:r>
      <w:r w:rsidR="00EA5B1C" w:rsidRPr="00B623B8">
        <w:t>instead of</w:t>
      </w:r>
      <w:r w:rsidRPr="00B623B8">
        <w:t xml:space="preserve"> strong braking manoeuvres.</w:t>
      </w:r>
    </w:p>
    <w:p w14:paraId="20C198BC" w14:textId="77777777" w:rsidR="00DC77F6" w:rsidRPr="00B623B8" w:rsidRDefault="00DC77F6" w:rsidP="00B623B8">
      <w:pPr>
        <w:ind w:left="227" w:firstLine="0"/>
      </w:pPr>
      <w:r w:rsidRPr="00B623B8">
        <w:rPr>
          <w:noProof/>
        </w:rPr>
        <w:drawing>
          <wp:inline distT="0" distB="0" distL="0" distR="0" wp14:anchorId="75BC7815" wp14:editId="5A57C03A">
            <wp:extent cx="3220085" cy="1357516"/>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1"/>
                    <a:srcRect t="4348"/>
                    <a:stretch/>
                  </pic:blipFill>
                  <pic:spPr bwMode="auto">
                    <a:xfrm>
                      <a:off x="0" y="0"/>
                      <a:ext cx="3247463" cy="1369058"/>
                    </a:xfrm>
                    <a:prstGeom prst="rect">
                      <a:avLst/>
                    </a:prstGeom>
                    <a:ln>
                      <a:noFill/>
                    </a:ln>
                    <a:extLst>
                      <a:ext uri="{53640926-AAD7-44D8-BBD7-CCE9431645EC}">
                        <a14:shadowObscured xmlns:a14="http://schemas.microsoft.com/office/drawing/2010/main"/>
                      </a:ext>
                    </a:extLst>
                  </pic:spPr>
                </pic:pic>
              </a:graphicData>
            </a:graphic>
          </wp:inline>
        </w:drawing>
      </w:r>
    </w:p>
    <w:p w14:paraId="3E0D2077" w14:textId="77777777" w:rsidR="00733C70" w:rsidRPr="00B623B8" w:rsidRDefault="00733C70" w:rsidP="00B623B8">
      <w:pPr>
        <w:ind w:left="227" w:firstLine="0"/>
      </w:pPr>
    </w:p>
    <w:p w14:paraId="18A3499A" w14:textId="77777777" w:rsidR="00C562E0" w:rsidRPr="00B623B8" w:rsidRDefault="00C562E0" w:rsidP="00B623B8">
      <w:pPr>
        <w:ind w:left="227" w:firstLine="0"/>
      </w:pPr>
      <w:bookmarkStart w:id="3" w:name="_Ref96606234"/>
      <w:r w:rsidRPr="00B623B8">
        <w:t xml:space="preserve">Fig. </w:t>
      </w:r>
      <w:r w:rsidRPr="00B623B8">
        <w:fldChar w:fldCharType="begin"/>
      </w:r>
      <w:r w:rsidRPr="00B623B8">
        <w:instrText xml:space="preserve"> SEQ Fig. \* ARABIC </w:instrText>
      </w:r>
      <w:r w:rsidRPr="00B623B8">
        <w:fldChar w:fldCharType="separate"/>
      </w:r>
      <w:r w:rsidR="00041A58">
        <w:rPr>
          <w:noProof/>
        </w:rPr>
        <w:t>4</w:t>
      </w:r>
      <w:r w:rsidRPr="00B623B8">
        <w:fldChar w:fldCharType="end"/>
      </w:r>
      <w:bookmarkEnd w:id="3"/>
      <w:r w:rsidRPr="00B623B8">
        <w:t xml:space="preserve"> Dust Produced - CAR1 -WLTP Cycle</w:t>
      </w:r>
    </w:p>
    <w:p w14:paraId="4B4B60A7" w14:textId="77777777" w:rsidR="00355901" w:rsidRPr="00B623B8" w:rsidRDefault="00C562E0" w:rsidP="00B623B8">
      <w:pPr>
        <w:ind w:left="227" w:firstLine="0"/>
      </w:pPr>
      <w:r w:rsidRPr="00B623B8">
        <w:lastRenderedPageBreak/>
        <w:t xml:space="preserve">In conclusion, it is possible to say that two main parameters can be considered in designing a vehicle </w:t>
      </w:r>
      <w:r w:rsidR="00EA5B1C" w:rsidRPr="00B623B8">
        <w:t xml:space="preserve">with </w:t>
      </w:r>
      <w:r w:rsidRPr="00B623B8">
        <w:t>the possibility to reduce dramatically the non-combustion pollutant emissions: Regenerative Braking and dimensioning of the braking system. The two parameters are strictly connected, in fact, RB allows to create smaller braking system, because they are less stressed and less used.</w:t>
      </w:r>
    </w:p>
    <w:p w14:paraId="25C7B9FD" w14:textId="77777777" w:rsidR="00264AE2" w:rsidRPr="00B623B8" w:rsidRDefault="00264AE2" w:rsidP="00B623B8">
      <w:pPr>
        <w:ind w:left="227" w:firstLine="0"/>
      </w:pPr>
      <w:r w:rsidRPr="00B623B8">
        <w:t>Conclusions</w:t>
      </w:r>
    </w:p>
    <w:p w14:paraId="7A36F826" w14:textId="77777777" w:rsidR="00754D45" w:rsidRPr="00B623B8" w:rsidRDefault="00F73065" w:rsidP="00B623B8">
      <w:pPr>
        <w:ind w:left="227" w:firstLine="0"/>
      </w:pPr>
      <w:r w:rsidRPr="00B623B8">
        <w:t xml:space="preserve">In conclusion, it is important to make considerations on the data analysed for developing the better layout for an electric car </w:t>
      </w:r>
      <w:r w:rsidR="005B5DDD" w:rsidRPr="00B623B8">
        <w:t>to</w:t>
      </w:r>
      <w:r w:rsidRPr="00B623B8">
        <w:t xml:space="preserve"> maximise the effects of RB and obtaining the </w:t>
      </w:r>
      <w:r w:rsidR="00766747" w:rsidRPr="00B623B8">
        <w:t xml:space="preserve">most </w:t>
      </w:r>
      <w:r w:rsidRPr="00B623B8">
        <w:t xml:space="preserve">energy recovered, but at the same time avoiding the use of friction brakes as much as possible. The strategies to be used are related to the idea of having the maximum regenerative power to be distributed on the vehicle </w:t>
      </w:r>
      <w:r w:rsidR="00766747" w:rsidRPr="00B623B8">
        <w:t>to</w:t>
      </w:r>
      <w:r w:rsidRPr="00B623B8">
        <w:t xml:space="preserve"> reduce the transmission ratio between the wheels and the EM, not only for a traction point of view. The solution that </w:t>
      </w:r>
      <w:r w:rsidR="00766747" w:rsidRPr="00B623B8">
        <w:t xml:space="preserve">best </w:t>
      </w:r>
      <w:r w:rsidRPr="00B623B8">
        <w:t xml:space="preserve">satisfies all the condition </w:t>
      </w:r>
      <w:r w:rsidR="00766747" w:rsidRPr="00B623B8">
        <w:t xml:space="preserve">described </w:t>
      </w:r>
      <w:r w:rsidRPr="00B623B8">
        <w:t xml:space="preserve">before is the one using a four EM. In this solution the vehicle has 4 electric </w:t>
      </w:r>
      <w:r w:rsidR="00766747" w:rsidRPr="00B623B8">
        <w:t xml:space="preserve">motors </w:t>
      </w:r>
      <w:r w:rsidRPr="00B623B8">
        <w:t xml:space="preserve">independent one to each other, so that are better </w:t>
      </w:r>
      <w:r w:rsidR="00235755" w:rsidRPr="00B623B8">
        <w:t>manageable</w:t>
      </w:r>
      <w:r w:rsidRPr="00B623B8">
        <w:t xml:space="preserve"> by the </w:t>
      </w:r>
      <w:r w:rsidR="00313E75" w:rsidRPr="00B623B8">
        <w:t xml:space="preserve">ECU </w:t>
      </w:r>
      <w:r w:rsidRPr="00B623B8">
        <w:t xml:space="preserve">for obtaining good performance from a vehicle dynamics point of </w:t>
      </w:r>
      <w:r w:rsidR="005F14FA" w:rsidRPr="00B623B8">
        <w:t xml:space="preserve">view </w:t>
      </w:r>
      <w:r w:rsidR="00313E75" w:rsidRPr="00B623B8">
        <w:t xml:space="preserve">maximising the use </w:t>
      </w:r>
      <w:r w:rsidRPr="00B623B8">
        <w:t xml:space="preserve">of RB. </w:t>
      </w:r>
    </w:p>
    <w:p w14:paraId="29DAB075" w14:textId="77777777" w:rsidR="00F73065" w:rsidRPr="00B623B8" w:rsidRDefault="00F73065" w:rsidP="00B623B8">
      <w:pPr>
        <w:ind w:left="227" w:firstLine="0"/>
      </w:pPr>
      <w:r w:rsidRPr="00B623B8">
        <w:t xml:space="preserve">In fact, having a transmission ratio between the wheel and the EM </w:t>
      </w:r>
      <w:r w:rsidR="00754D45" w:rsidRPr="00B623B8">
        <w:t>allows</w:t>
      </w:r>
      <w:r w:rsidRPr="00B623B8">
        <w:t xml:space="preserve"> that the torques applied to the wheel are equal to the one exiting by the EM itself, increasing the regenerative braking </w:t>
      </w:r>
      <w:r w:rsidR="00582176" w:rsidRPr="00B623B8">
        <w:t>torque</w:t>
      </w:r>
      <w:r w:rsidR="00754D45" w:rsidRPr="00B623B8">
        <w:t>.</w:t>
      </w:r>
      <w:r w:rsidRPr="00B623B8">
        <w:t xml:space="preserve"> </w:t>
      </w:r>
      <w:r w:rsidR="00754D45" w:rsidRPr="00B623B8">
        <w:t>A</w:t>
      </w:r>
      <w:r w:rsidRPr="00B623B8">
        <w:t>t the same time</w:t>
      </w:r>
      <w:r w:rsidR="00754D45" w:rsidRPr="00B623B8">
        <w:t>,</w:t>
      </w:r>
      <w:r w:rsidRPr="00B623B8">
        <w:t xml:space="preserve"> the energy regenerated is at least the same amount of the case with a single axle electric motor, considering the same motor specifications divided by two on each wheel.  Because of the reduced cumulative </w:t>
      </w:r>
      <w:r w:rsidR="00235755" w:rsidRPr="00B623B8">
        <w:t>efficiency</w:t>
      </w:r>
      <w:r w:rsidRPr="00B623B8">
        <w:t xml:space="preserve"> of the single </w:t>
      </w:r>
      <w:r w:rsidR="005F14FA" w:rsidRPr="00B623B8">
        <w:t>EM,</w:t>
      </w:r>
      <w:r w:rsidRPr="00B623B8">
        <w:t xml:space="preserve"> it is possible to obtain a limited peak performance for each in-wheel motor</w:t>
      </w:r>
      <w:r w:rsidR="00991384" w:rsidRPr="00B623B8">
        <w:t xml:space="preserve"> [1</w:t>
      </w:r>
      <w:r w:rsidR="00C4124E" w:rsidRPr="00B623B8">
        <w:t>6</w:t>
      </w:r>
      <w:r w:rsidR="00991384" w:rsidRPr="00B623B8">
        <w:t xml:space="preserve">], </w:t>
      </w:r>
      <w:r w:rsidRPr="00B623B8">
        <w:t xml:space="preserve">so this solution remains comparable to the one with a single EM for each wheel axle. Four traction wheels are still needed to obtain the maximum regenerative capability. Having 4-wheel regenerative motors with a higher efficiency means that the maximum regenerative deceleration obtainable is </w:t>
      </w:r>
      <w:r w:rsidR="00235755" w:rsidRPr="00B623B8">
        <w:t>higher</w:t>
      </w:r>
      <w:r w:rsidRPr="00B623B8">
        <w:t xml:space="preserve"> </w:t>
      </w:r>
      <w:r w:rsidR="0034277B" w:rsidRPr="00B623B8">
        <w:t>with</w:t>
      </w:r>
      <w:r w:rsidRPr="00B623B8">
        <w:t xml:space="preserve"> regenerative braking on only one axle</w:t>
      </w:r>
      <w:r w:rsidR="0034277B" w:rsidRPr="00B623B8">
        <w:t>, as well as other control benefits from this layout [1</w:t>
      </w:r>
      <w:r w:rsidR="00C4124E" w:rsidRPr="00B623B8">
        <w:t>7</w:t>
      </w:r>
      <w:r w:rsidR="0034277B" w:rsidRPr="00B623B8">
        <w:t>-</w:t>
      </w:r>
      <w:r w:rsidR="00C4124E" w:rsidRPr="00B623B8">
        <w:t>20</w:t>
      </w:r>
      <w:r w:rsidR="0034277B" w:rsidRPr="00B623B8">
        <w:t>]</w:t>
      </w:r>
      <w:r w:rsidRPr="00B623B8">
        <w:t xml:space="preserve">. </w:t>
      </w:r>
    </w:p>
    <w:p w14:paraId="45B04CA6" w14:textId="77777777" w:rsidR="00582176" w:rsidRPr="00B623B8" w:rsidRDefault="00582176" w:rsidP="00B623B8">
      <w:pPr>
        <w:ind w:left="227" w:firstLine="0"/>
      </w:pPr>
      <w:r w:rsidRPr="00B623B8">
        <w:t>Implementing the new descripted layout inside the model, it is possible to understand what its performance are. The RB optimal design is able to perform a 0.6g deceleration without applying any mechanical force, enlarging the RB braking range demonstrated for CAR1, equal to 0.4g.</w:t>
      </w:r>
    </w:p>
    <w:p w14:paraId="17795579" w14:textId="77777777" w:rsidR="00733C70" w:rsidRPr="00B623B8" w:rsidRDefault="00F73065" w:rsidP="00B623B8">
      <w:pPr>
        <w:ind w:left="227" w:firstLine="0"/>
      </w:pPr>
      <w:r w:rsidRPr="00B623B8">
        <w:t xml:space="preserve">In conclusion it is possible to affirm that disk-brakes, developing more and more cars with RB strongly implemented, could become rarer on traditional mass production vehicles, going to be substituted by other tools, because the braking system should be lower stressed and used principally into two conditions: Limit and safety braking manoeuvres and high SoC vehicle driving. In those two conditions RB is not effective </w:t>
      </w:r>
      <w:r w:rsidR="008E4D10" w:rsidRPr="00B623B8">
        <w:t xml:space="preserve">enough </w:t>
      </w:r>
      <w:r w:rsidRPr="00B623B8">
        <w:t>to be safe for the passengers and for this reason a redundant braking system would be always introduced.</w:t>
      </w:r>
    </w:p>
    <w:p w14:paraId="24D0BC47" w14:textId="77777777" w:rsidR="00F014E1" w:rsidRPr="00B623B8" w:rsidRDefault="00F014E1" w:rsidP="00B623B8">
      <w:pPr>
        <w:ind w:left="227" w:firstLine="0"/>
      </w:pPr>
      <w:r w:rsidRPr="00B623B8">
        <w:t>References</w:t>
      </w:r>
    </w:p>
    <w:p w14:paraId="76D3C7E8" w14:textId="77777777" w:rsidR="00C4124E" w:rsidRPr="00B623B8" w:rsidRDefault="00C4124E" w:rsidP="00B623B8">
      <w:pPr>
        <w:ind w:left="227" w:firstLine="0"/>
      </w:pPr>
      <w:r w:rsidRPr="00B623B8">
        <w:t>M. Carello et al. “Design and Modelling of the Powertrain of a Hybrid Fuel Cell Electric Vehicle”, SAE Int. J. Adv. &amp; Curr. Prac. in Mobility, 3(6), pp. 2878–2892, 2021, doi: 10.4271/2021-01-0734.</w:t>
      </w:r>
    </w:p>
    <w:p w14:paraId="35A90080" w14:textId="77777777" w:rsidR="00E315E2" w:rsidRPr="00B623B8" w:rsidRDefault="00E315E2" w:rsidP="00B623B8">
      <w:pPr>
        <w:ind w:left="227" w:firstLine="0"/>
      </w:pPr>
      <w:r w:rsidRPr="00B623B8">
        <w:t>J. Kukutschová</w:t>
      </w:r>
      <w:r w:rsidR="0097505E" w:rsidRPr="00B623B8">
        <w:t xml:space="preserve"> et al. </w:t>
      </w:r>
      <w:r w:rsidRPr="00B623B8">
        <w:t>“On airborne nano/micro-sized wear particles released from low-metallic automotive brakes”. Environmental Pollution, Volume 159, Issue 4, April 2011, Pages 998-1006. doi.org/10.1016/j.envpol.2010.11.036</w:t>
      </w:r>
    </w:p>
    <w:p w14:paraId="2F84F3A9" w14:textId="77777777" w:rsidR="00E315E2" w:rsidRPr="00B623B8" w:rsidRDefault="00E315E2" w:rsidP="00B623B8">
      <w:pPr>
        <w:ind w:left="227" w:firstLine="0"/>
      </w:pPr>
      <w:r w:rsidRPr="00B623B8">
        <w:t xml:space="preserve">J. Kukutschová, </w:t>
      </w:r>
      <w:r w:rsidR="0097505E" w:rsidRPr="00B623B8">
        <w:t>et al.</w:t>
      </w:r>
      <w:r w:rsidRPr="00B623B8">
        <w:t xml:space="preserve"> “Wear mechanism in automotive brake materials, wear debris and its potential environmental impact”. Materials Science - Wear, 15 June 2009, doi:10.1016/J.WEAR.2009.01.034.</w:t>
      </w:r>
    </w:p>
    <w:p w14:paraId="1A8466F9" w14:textId="77777777" w:rsidR="00706A60" w:rsidRPr="00B623B8" w:rsidRDefault="00706A60" w:rsidP="00B623B8">
      <w:pPr>
        <w:ind w:left="227" w:firstLine="0"/>
      </w:pPr>
      <w:r w:rsidRPr="00B623B8">
        <w:t>H. Hagino</w:t>
      </w:r>
      <w:r w:rsidR="0097505E" w:rsidRPr="00B623B8">
        <w:t xml:space="preserve"> et al.</w:t>
      </w:r>
      <w:r w:rsidRPr="00B623B8">
        <w:t xml:space="preserve"> “Laboratory testing of airborne brake wear particle emissions using a dynamometer system under urban city driving cycles”. Atmospheric Environment, Volume 131, April 2016, Pages 269-278. doi.org/10.1016/j.atmosenv.2016.02.014</w:t>
      </w:r>
    </w:p>
    <w:p w14:paraId="646F2A5C" w14:textId="77777777" w:rsidR="00706A60" w:rsidRPr="00B623B8" w:rsidRDefault="00706A60" w:rsidP="00B623B8">
      <w:pPr>
        <w:ind w:left="227" w:firstLine="0"/>
      </w:pPr>
      <w:r w:rsidRPr="00B623B8">
        <w:t>G. Perricone, “Laboratory measurements of airborne emissions from car brakes for clean air”. Doctoral thesis in Machine Design Stockholm, 2020. ISBN: 978-91-7873-530-3</w:t>
      </w:r>
    </w:p>
    <w:p w14:paraId="17B8E557" w14:textId="77777777" w:rsidR="00CE7C97" w:rsidRPr="00B623B8" w:rsidRDefault="00CE7C97" w:rsidP="00B623B8">
      <w:pPr>
        <w:ind w:left="227" w:firstLine="0"/>
      </w:pPr>
      <w:r w:rsidRPr="00B623B8">
        <w:t xml:space="preserve">A. Ferraris et al. “The regenerative braking for a L7e Range Extender Hybrid Vehicle”, in 2018 IEEE International Conference on Environment and Electrical Engineering, University of Palermo, Italy, May 2019, p. 7. doi: </w:t>
      </w:r>
      <w:hyperlink r:id="rId12" w:history="1">
        <w:r w:rsidRPr="00B623B8">
          <w:rPr>
            <w:rStyle w:val="Hyperlink"/>
          </w:rPr>
          <w:t>10.1109/EEEIC.2018.8494000</w:t>
        </w:r>
      </w:hyperlink>
      <w:r w:rsidRPr="00B623B8">
        <w:t>.</w:t>
      </w:r>
    </w:p>
    <w:p w14:paraId="2B42ECE2" w14:textId="77777777" w:rsidR="007A14F6" w:rsidRPr="00B623B8" w:rsidRDefault="007A14F6" w:rsidP="00B623B8">
      <w:pPr>
        <w:ind w:left="227" w:firstLine="0"/>
      </w:pPr>
      <w:r w:rsidRPr="00B623B8">
        <w:t xml:space="preserve">H. Meng and K. Ludema, “Wear models and predictive equations: their form and content”. </w:t>
      </w:r>
      <w:r w:rsidR="002B6FA7" w:rsidRPr="00B623B8">
        <w:t xml:space="preserve"> Elsevier Wear, Hannover, 2017.</w:t>
      </w:r>
    </w:p>
    <w:p w14:paraId="41866F5F" w14:textId="77777777" w:rsidR="007A14F6" w:rsidRPr="00B623B8" w:rsidRDefault="007A14F6" w:rsidP="00B623B8">
      <w:pPr>
        <w:ind w:left="227" w:firstLine="0"/>
      </w:pPr>
      <w:r w:rsidRPr="00B623B8">
        <w:t xml:space="preserve">M. Meywerk., Vehicle Dynamics, First Edition., John Wiley &amp; Sons, Ltd, 2015. </w:t>
      </w:r>
    </w:p>
    <w:p w14:paraId="5D6B5E1C" w14:textId="77777777" w:rsidR="007A14F6" w:rsidRPr="00B623B8" w:rsidRDefault="007A14F6" w:rsidP="00B623B8">
      <w:pPr>
        <w:ind w:left="227" w:firstLine="0"/>
      </w:pPr>
      <w:r w:rsidRPr="00B623B8">
        <w:t>S. Song and Z. Chen, “Analysis of EBD Based on Active Safety Technology of Automobile”.</w:t>
      </w:r>
      <w:r w:rsidR="002B6FA7" w:rsidRPr="00B623B8">
        <w:t xml:space="preserve"> IOP Publishing, 667</w:t>
      </w:r>
      <w:r w:rsidR="00D629CC" w:rsidRPr="00B623B8">
        <w:t>(</w:t>
      </w:r>
      <w:r w:rsidR="002B6FA7" w:rsidRPr="00B623B8">
        <w:t>5</w:t>
      </w:r>
      <w:r w:rsidR="00D629CC" w:rsidRPr="00B623B8">
        <w:t>)</w:t>
      </w:r>
      <w:r w:rsidR="002B6FA7" w:rsidRPr="00B623B8">
        <w:t>, 2019. DOI: 10.1088/1757-899x/677/5/052014</w:t>
      </w:r>
    </w:p>
    <w:p w14:paraId="7B0646C3" w14:textId="77777777" w:rsidR="000D48DF" w:rsidRPr="00B623B8" w:rsidRDefault="00235755" w:rsidP="00B623B8">
      <w:pPr>
        <w:ind w:left="227" w:firstLine="0"/>
      </w:pPr>
      <w:r w:rsidRPr="00B623B8">
        <w:t>J. Chen</w:t>
      </w:r>
      <w:r w:rsidR="0097505E" w:rsidRPr="00B623B8">
        <w:t xml:space="preserve"> et al.</w:t>
      </w:r>
      <w:r w:rsidRPr="00B623B8">
        <w:t xml:space="preserve"> “Control of regenerative braking systems for four-wheel-independently-actuated electric vehicles”, June 2017, DOI: 10.1016/j.mechatronics.2017.06.005</w:t>
      </w:r>
    </w:p>
    <w:p w14:paraId="3AD5AAF0" w14:textId="77777777" w:rsidR="000D48DF" w:rsidRPr="00B623B8" w:rsidRDefault="000D48DF" w:rsidP="00B623B8">
      <w:pPr>
        <w:ind w:left="227" w:firstLine="0"/>
      </w:pPr>
      <w:r w:rsidRPr="00B623B8">
        <w:lastRenderedPageBreak/>
        <w:t>Guido</w:t>
      </w:r>
      <w:r w:rsidR="00CE7C97" w:rsidRPr="00B623B8">
        <w:t xml:space="preserve"> </w:t>
      </w:r>
      <w:r w:rsidRPr="00B623B8">
        <w:t xml:space="preserve">Wager, “Performance evaluation of regenerative braking systems,” </w:t>
      </w:r>
      <w:r w:rsidR="00235755" w:rsidRPr="00B623B8">
        <w:t xml:space="preserve">PhD Western Australia, </w:t>
      </w:r>
      <w:r w:rsidRPr="00B623B8">
        <w:t xml:space="preserve">2017. </w:t>
      </w:r>
    </w:p>
    <w:p w14:paraId="320B9C05" w14:textId="77777777" w:rsidR="000D48DF" w:rsidRPr="00B623B8" w:rsidRDefault="000D48DF" w:rsidP="00B623B8">
      <w:pPr>
        <w:ind w:left="227" w:firstLine="0"/>
        <w:rPr>
          <w:lang w:val="it-IT"/>
        </w:rPr>
      </w:pPr>
      <w:r w:rsidRPr="00B623B8">
        <w:t xml:space="preserve">R. Bojoi, </w:t>
      </w:r>
      <w:r w:rsidR="00151F1F" w:rsidRPr="00B623B8">
        <w:t>“</w:t>
      </w:r>
      <w:r w:rsidRPr="00B623B8">
        <w:t>Lesson 2 – eDrives for Architectures of Hybrid and Electrical Vehicles</w:t>
      </w:r>
      <w:r w:rsidR="00151F1F" w:rsidRPr="00B623B8">
        <w:t>”.</w:t>
      </w:r>
      <w:r w:rsidRPr="00B623B8">
        <w:t xml:space="preserve"> </w:t>
      </w:r>
      <w:r w:rsidRPr="00B623B8">
        <w:rPr>
          <w:lang w:val="it-IT"/>
        </w:rPr>
        <w:t>Politecnico di Torino, Dipartimento Energia “G. Ferraris”, 2020.</w:t>
      </w:r>
    </w:p>
    <w:p w14:paraId="026D35B3" w14:textId="77777777" w:rsidR="009A03B2" w:rsidRPr="00B623B8" w:rsidRDefault="009A03B2" w:rsidP="00B623B8">
      <w:pPr>
        <w:ind w:left="227" w:firstLine="0"/>
      </w:pPr>
      <w:r w:rsidRPr="00B623B8">
        <w:rPr>
          <w:lang w:val="it-IT"/>
        </w:rPr>
        <w:t>D. Kim</w:t>
      </w:r>
      <w:r w:rsidR="0097505E" w:rsidRPr="00B623B8">
        <w:rPr>
          <w:lang w:val="it-IT"/>
        </w:rPr>
        <w:t xml:space="preserve"> et al.</w:t>
      </w:r>
      <w:r w:rsidRPr="00B623B8">
        <w:rPr>
          <w:lang w:val="it-IT"/>
        </w:rPr>
        <w:t xml:space="preserve"> </w:t>
      </w:r>
      <w:r w:rsidRPr="00B623B8">
        <w:t xml:space="preserve">“Energy-Optimal Regenerative Braking Strategy for Connected and Autonomous Electrified Vehicles: A Practical Design and Implementation for Real-World Commercial PHEVs”. </w:t>
      </w:r>
    </w:p>
    <w:p w14:paraId="32B1CB40" w14:textId="77777777" w:rsidR="0067488F" w:rsidRPr="00B623B8" w:rsidRDefault="0067488F" w:rsidP="00B623B8">
      <w:pPr>
        <w:ind w:left="227" w:firstLine="0"/>
      </w:pPr>
      <w:r w:rsidRPr="00B623B8">
        <w:t>F. Naseri</w:t>
      </w:r>
      <w:r w:rsidR="0097505E" w:rsidRPr="00B623B8">
        <w:t xml:space="preserve"> et al.</w:t>
      </w:r>
      <w:r w:rsidR="00A91D6F" w:rsidRPr="00B623B8">
        <w:t xml:space="preserve"> </w:t>
      </w:r>
      <w:r w:rsidRPr="00B623B8">
        <w:t>"An Efficient Regenerative Braking System Based on Battery/Supercapacitor for Electric, Hybrid, and Plug-In Hybrid Electric Vehicles With BLDC Motor," IEEE Trans</w:t>
      </w:r>
      <w:r w:rsidR="00A91D6F" w:rsidRPr="00B623B8">
        <w:t>.</w:t>
      </w:r>
      <w:r w:rsidRPr="00B623B8">
        <w:t xml:space="preserve"> on Vehic</w:t>
      </w:r>
      <w:r w:rsidR="00A91D6F" w:rsidRPr="00B623B8">
        <w:t>.</w:t>
      </w:r>
      <w:r w:rsidRPr="00B623B8">
        <w:t xml:space="preserve"> Tech</w:t>
      </w:r>
      <w:r w:rsidR="00A91D6F" w:rsidRPr="00B623B8">
        <w:t>.</w:t>
      </w:r>
      <w:r w:rsidRPr="00B623B8">
        <w:t>, 66</w:t>
      </w:r>
      <w:r w:rsidR="00A91D6F" w:rsidRPr="00B623B8">
        <w:t>(</w:t>
      </w:r>
      <w:r w:rsidRPr="00B623B8">
        <w:t>5</w:t>
      </w:r>
      <w:r w:rsidR="00A91D6F" w:rsidRPr="00B623B8">
        <w:t>)</w:t>
      </w:r>
      <w:r w:rsidRPr="00B623B8">
        <w:t xml:space="preserve">, 3724-3738, 2017, doi: 10.1109/TVT.2016.2611655. </w:t>
      </w:r>
    </w:p>
    <w:p w14:paraId="69CF2B12" w14:textId="77777777" w:rsidR="005944A9" w:rsidRPr="00B623B8" w:rsidRDefault="005944A9" w:rsidP="00B623B8">
      <w:pPr>
        <w:ind w:left="227" w:firstLine="0"/>
        <w:rPr>
          <w:lang w:val="pt-BR"/>
        </w:rPr>
      </w:pPr>
      <w:r w:rsidRPr="00B623B8">
        <w:t>A. Ijima</w:t>
      </w:r>
      <w:r w:rsidR="0097505E" w:rsidRPr="00B623B8">
        <w:t xml:space="preserve"> et al.</w:t>
      </w:r>
      <w:r w:rsidRPr="00B623B8">
        <w:t xml:space="preserve"> “Emission Factor for Antimony in Brake Abrasion Dusts as One of the Major Atmospheric Antimony Sources”.</w:t>
      </w:r>
      <w:r w:rsidR="0067488F" w:rsidRPr="00B623B8">
        <w:t xml:space="preserve"> </w:t>
      </w:r>
      <w:r w:rsidR="0067488F" w:rsidRPr="00B623B8">
        <w:rPr>
          <w:lang w:val="pt-BR"/>
        </w:rPr>
        <w:t>Environmental Science &amp; Technology, 42</w:t>
      </w:r>
      <w:r w:rsidR="00CE7C97" w:rsidRPr="00B623B8">
        <w:rPr>
          <w:lang w:val="pt-BR"/>
        </w:rPr>
        <w:t>(</w:t>
      </w:r>
      <w:r w:rsidR="0067488F" w:rsidRPr="00B623B8">
        <w:rPr>
          <w:lang w:val="pt-BR"/>
        </w:rPr>
        <w:t>8</w:t>
      </w:r>
      <w:r w:rsidR="00CE7C97" w:rsidRPr="00B623B8">
        <w:rPr>
          <w:lang w:val="pt-BR"/>
        </w:rPr>
        <w:t>)</w:t>
      </w:r>
      <w:r w:rsidR="0067488F" w:rsidRPr="00B623B8">
        <w:rPr>
          <w:lang w:val="pt-BR"/>
        </w:rPr>
        <w:t>, 2008. DOI: 10.1021/es702137g.</w:t>
      </w:r>
    </w:p>
    <w:p w14:paraId="4BB433B2" w14:textId="77777777" w:rsidR="00733C70" w:rsidRPr="00B623B8" w:rsidRDefault="008852B2" w:rsidP="00B623B8">
      <w:pPr>
        <w:ind w:left="227" w:firstLine="0"/>
      </w:pPr>
      <w:r w:rsidRPr="00B623B8">
        <w:rPr>
          <w:lang w:val="pt-BR"/>
        </w:rPr>
        <w:t>H. de Carvalho Pinheiro et al</w:t>
      </w:r>
      <w:r w:rsidR="00D629CC" w:rsidRPr="00B623B8">
        <w:rPr>
          <w:lang w:val="pt-BR"/>
        </w:rPr>
        <w:t>.</w:t>
      </w:r>
      <w:r w:rsidRPr="00B623B8">
        <w:rPr>
          <w:lang w:val="pt-BR"/>
        </w:rPr>
        <w:t xml:space="preserve"> </w:t>
      </w:r>
      <w:r w:rsidRPr="00B623B8">
        <w:t xml:space="preserve">“Dynamic Performance </w:t>
      </w:r>
      <w:r w:rsidR="00151F1F" w:rsidRPr="00B623B8">
        <w:t>Comparison</w:t>
      </w:r>
      <w:r w:rsidRPr="00B623B8">
        <w:t xml:space="preserve"> Between In-Wheel and On-Board Motor Battery Electric Vehicles”. </w:t>
      </w:r>
      <w:r w:rsidR="00D629CC" w:rsidRPr="00B623B8">
        <w:t xml:space="preserve">ASME </w:t>
      </w:r>
      <w:r w:rsidRPr="00B623B8">
        <w:t xml:space="preserve">2020 International Design Engineering Technical Conferences, </w:t>
      </w:r>
      <w:r w:rsidR="00D629CC" w:rsidRPr="00B623B8">
        <w:t xml:space="preserve">2020. </w:t>
      </w:r>
      <w:hyperlink r:id="rId13" w:tgtFrame="_blank" w:history="1">
        <w:r w:rsidRPr="00B623B8">
          <w:rPr>
            <w:rStyle w:val="Hyperlink"/>
          </w:rPr>
          <w:t>doi</w:t>
        </w:r>
        <w:r w:rsidR="00D629CC" w:rsidRPr="00B623B8">
          <w:rPr>
            <w:rStyle w:val="Hyperlink"/>
          </w:rPr>
          <w:t>:</w:t>
        </w:r>
        <w:r w:rsidR="00FA548F" w:rsidRPr="00B623B8">
          <w:rPr>
            <w:rStyle w:val="Hyperlink"/>
          </w:rPr>
          <w:t xml:space="preserve"> </w:t>
        </w:r>
        <w:r w:rsidRPr="00B623B8">
          <w:rPr>
            <w:rStyle w:val="Hyperlink"/>
          </w:rPr>
          <w:t>10.1115/DETC2020-22306</w:t>
        </w:r>
      </w:hyperlink>
      <w:r w:rsidR="00FA548F" w:rsidRPr="00B623B8">
        <w:t>.</w:t>
      </w:r>
    </w:p>
    <w:p w14:paraId="5B300B8E" w14:textId="77777777" w:rsidR="00D629CC" w:rsidRPr="00B623B8" w:rsidRDefault="0034277B" w:rsidP="00B623B8">
      <w:pPr>
        <w:ind w:left="227" w:firstLine="0"/>
      </w:pPr>
      <w:r w:rsidRPr="00B623B8">
        <w:t>A. Ferraris</w:t>
      </w:r>
      <w:r w:rsidR="00A91D6F" w:rsidRPr="00B623B8">
        <w:t xml:space="preserve"> et al.</w:t>
      </w:r>
      <w:r w:rsidRPr="00B623B8">
        <w:t xml:space="preserve"> </w:t>
      </w:r>
      <w:r w:rsidR="00A91D6F" w:rsidRPr="00B623B8">
        <w:t>“</w:t>
      </w:r>
      <w:r w:rsidRPr="00B623B8">
        <w:t>All-Wheel Drive Electric Vehicle Performance Optimization: From Modelling to Subjective Evaluation on a Static Simulator</w:t>
      </w:r>
      <w:r w:rsidR="00A91D6F" w:rsidRPr="00B623B8">
        <w:t>”</w:t>
      </w:r>
      <w:r w:rsidRPr="00B623B8">
        <w:t xml:space="preserve">, </w:t>
      </w:r>
      <w:r w:rsidR="00CE7C97" w:rsidRPr="00B623B8">
        <w:t>2019 Electric Vehicles International Conference, EV 2019</w:t>
      </w:r>
      <w:r w:rsidRPr="00B623B8">
        <w:t xml:space="preserve">. doi: </w:t>
      </w:r>
      <w:hyperlink r:id="rId14" w:history="1">
        <w:r w:rsidRPr="00B623B8">
          <w:rPr>
            <w:rStyle w:val="Hyperlink"/>
          </w:rPr>
          <w:t>10.1109/EV.2019.8893027</w:t>
        </w:r>
      </w:hyperlink>
      <w:r w:rsidRPr="00B623B8">
        <w:t>.</w:t>
      </w:r>
    </w:p>
    <w:p w14:paraId="5D3822E5" w14:textId="77777777" w:rsidR="00D629CC" w:rsidRPr="00B623B8" w:rsidRDefault="00D629CC" w:rsidP="00B623B8">
      <w:pPr>
        <w:ind w:left="227" w:firstLine="0"/>
      </w:pPr>
      <w:r w:rsidRPr="00B623B8">
        <w:t xml:space="preserve">H. de Carvalho Pinheiro et al., </w:t>
      </w:r>
      <w:r w:rsidR="00CE7C97" w:rsidRPr="00B623B8">
        <w:t>“</w:t>
      </w:r>
      <w:r w:rsidRPr="00B623B8">
        <w:t>All-wheel drive electric vehicle modeling and performance optimization</w:t>
      </w:r>
      <w:r w:rsidR="00CE7C97" w:rsidRPr="00B623B8">
        <w:t>”</w:t>
      </w:r>
      <w:r w:rsidRPr="00B623B8">
        <w:t xml:space="preserve">, </w:t>
      </w:r>
      <w:r w:rsidR="00A91D6F" w:rsidRPr="00B623B8">
        <w:t>SAE Technical Paper 2019-36-0197</w:t>
      </w:r>
      <w:r w:rsidRPr="00B623B8">
        <w:t xml:space="preserve">, 2019. </w:t>
      </w:r>
      <w:r w:rsidR="00A91D6F" w:rsidRPr="00B623B8">
        <w:t>d</w:t>
      </w:r>
      <w:r w:rsidRPr="00B623B8">
        <w:t xml:space="preserve">oi: </w:t>
      </w:r>
      <w:hyperlink r:id="rId15" w:history="1">
        <w:r w:rsidRPr="00B623B8">
          <w:rPr>
            <w:rStyle w:val="Hyperlink"/>
          </w:rPr>
          <w:t>10.4271/2019-36-0197</w:t>
        </w:r>
      </w:hyperlink>
      <w:r w:rsidRPr="00B623B8">
        <w:t>.</w:t>
      </w:r>
    </w:p>
    <w:p w14:paraId="4D9FA300" w14:textId="77777777" w:rsidR="00D629CC" w:rsidRPr="00B623B8" w:rsidRDefault="00D629CC" w:rsidP="00B623B8">
      <w:pPr>
        <w:ind w:left="227" w:firstLine="0"/>
      </w:pPr>
      <w:r w:rsidRPr="00B623B8">
        <w:rPr>
          <w:lang w:val="pt-BR"/>
        </w:rPr>
        <w:t xml:space="preserve">H. de Carvalho Pinheiro et al. </w:t>
      </w:r>
      <w:r w:rsidR="00CE7C97" w:rsidRPr="00B623B8">
        <w:t>“</w:t>
      </w:r>
      <w:r w:rsidRPr="00B623B8">
        <w:t>Advanced Vehicle Dynamics Through Active Aerodynamics and Active Body Control</w:t>
      </w:r>
      <w:r w:rsidR="00CE7C97" w:rsidRPr="00B623B8">
        <w:t>”</w:t>
      </w:r>
      <w:r w:rsidRPr="00B623B8">
        <w:t xml:space="preserve">, </w:t>
      </w:r>
      <w:r w:rsidR="00A91D6F" w:rsidRPr="00B623B8">
        <w:t>ASME 2020 International Design Engineering Technical Conferences, 2020</w:t>
      </w:r>
      <w:r w:rsidRPr="00B623B8">
        <w:t xml:space="preserve">. doi: </w:t>
      </w:r>
      <w:hyperlink r:id="rId16" w:history="1">
        <w:r w:rsidRPr="00B623B8">
          <w:rPr>
            <w:rStyle w:val="Hyperlink"/>
          </w:rPr>
          <w:t>10.1115/DETC2020-22290</w:t>
        </w:r>
      </w:hyperlink>
      <w:r w:rsidRPr="00B623B8">
        <w:t>.</w:t>
      </w:r>
    </w:p>
    <w:p w14:paraId="003D21DA" w14:textId="77777777" w:rsidR="00D629CC" w:rsidRPr="00B623B8" w:rsidRDefault="00D629CC" w:rsidP="00B623B8">
      <w:pPr>
        <w:ind w:left="227" w:firstLine="0"/>
      </w:pPr>
      <w:r w:rsidRPr="00B623B8">
        <w:t xml:space="preserve">H. de Carvalho Pinheiro et al., </w:t>
      </w:r>
      <w:r w:rsidR="00CE7C97" w:rsidRPr="00B623B8">
        <w:t>“</w:t>
      </w:r>
      <w:r w:rsidRPr="00B623B8">
        <w:t>Active Aerodynamics Through Active Body Control: Modelling and Static Simulator Validation</w:t>
      </w:r>
      <w:r w:rsidR="00CE7C97" w:rsidRPr="00B623B8">
        <w:t>”</w:t>
      </w:r>
      <w:r w:rsidRPr="00B623B8">
        <w:t xml:space="preserve">, </w:t>
      </w:r>
      <w:r w:rsidR="00A91D6F" w:rsidRPr="00B623B8">
        <w:t>ASME 2020 International Design Engineering Technical Conferences, 2020</w:t>
      </w:r>
      <w:r w:rsidRPr="00B623B8">
        <w:t xml:space="preserve">. doi: </w:t>
      </w:r>
      <w:hyperlink r:id="rId17" w:history="1">
        <w:r w:rsidRPr="00B623B8">
          <w:rPr>
            <w:rStyle w:val="Hyperlink"/>
          </w:rPr>
          <w:t>10.1115/DETC2020-22298</w:t>
        </w:r>
      </w:hyperlink>
      <w:r w:rsidRPr="00B623B8">
        <w:t>.</w:t>
      </w:r>
    </w:p>
    <w:sectPr w:rsidR="00D629CC" w:rsidRPr="00B623B8" w:rsidSect="00B623B8">
      <w:headerReference w:type="even" r:id="rId18"/>
      <w:headerReference w:type="default" r:id="rId19"/>
      <w:pgSz w:w="11906" w:h="16838" w:code="9"/>
      <w:pgMar w:top="1440" w:right="1440" w:bottom="1440" w:left="1440" w:header="2381" w:footer="2324"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80EEF" w14:textId="77777777" w:rsidR="007E3707" w:rsidRDefault="007E3707">
      <w:r>
        <w:separator/>
      </w:r>
    </w:p>
  </w:endnote>
  <w:endnote w:type="continuationSeparator" w:id="0">
    <w:p w14:paraId="54CB5A1E" w14:textId="77777777" w:rsidR="007E3707" w:rsidRDefault="007E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A393" w14:textId="77777777" w:rsidR="007E3707" w:rsidRDefault="007E3707" w:rsidP="009F7FCE">
      <w:pPr>
        <w:ind w:firstLine="0"/>
      </w:pPr>
      <w:r>
        <w:separator/>
      </w:r>
    </w:p>
  </w:footnote>
  <w:footnote w:type="continuationSeparator" w:id="0">
    <w:p w14:paraId="3BC877F2" w14:textId="77777777" w:rsidR="007E3707" w:rsidRDefault="007E3707"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F585" w14:textId="77777777" w:rsidR="009B2539" w:rsidRDefault="009B2539" w:rsidP="00F321B4">
    <w:pPr>
      <w:pStyle w:val="Header"/>
    </w:pPr>
    <w:r>
      <w:fldChar w:fldCharType="begin"/>
    </w:r>
    <w:r>
      <w:instrText>PAGE   \* MERGEFORMAT</w:instrText>
    </w:r>
    <w:r>
      <w:fldChar w:fldCharType="separate"/>
    </w:r>
    <w:r w:rsidR="00754D45">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1FCE" w14:textId="77777777" w:rsidR="002D48C5" w:rsidRDefault="002D48C5" w:rsidP="002D48C5">
    <w:pPr>
      <w:pStyle w:val="Header"/>
      <w:jc w:val="right"/>
    </w:pPr>
    <w:r>
      <w:fldChar w:fldCharType="begin"/>
    </w:r>
    <w:r>
      <w:instrText>PAGE   \* MERGEFORMAT</w:instrText>
    </w:r>
    <w:r>
      <w:fldChar w:fldCharType="separate"/>
    </w:r>
    <w:r w:rsidR="00754D45">
      <w:rPr>
        <w:noProof/>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A8E2DA8"/>
    <w:lvl w:ilvl="0">
      <w:numFmt w:val="decimal"/>
      <w:lvlText w:val="*"/>
      <w:lvlJc w:val="left"/>
    </w:lvl>
  </w:abstractNum>
  <w:abstractNum w:abstractNumId="1" w15:restartNumberingAfterBreak="0">
    <w:nsid w:val="1F397F84"/>
    <w:multiLevelType w:val="multilevel"/>
    <w:tmpl w:val="B850784C"/>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6772823"/>
    <w:multiLevelType w:val="hybridMultilevel"/>
    <w:tmpl w:val="21CC1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E80867"/>
    <w:multiLevelType w:val="hybridMultilevel"/>
    <w:tmpl w:val="011494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A3004BE"/>
    <w:multiLevelType w:val="hybridMultilevel"/>
    <w:tmpl w:val="518CDAC4"/>
    <w:lvl w:ilvl="0" w:tplc="04100001">
      <w:start w:val="1"/>
      <w:numFmt w:val="bullet"/>
      <w:lvlText w:val=""/>
      <w:lvlJc w:val="left"/>
      <w:pPr>
        <w:ind w:left="947" w:hanging="360"/>
      </w:pPr>
      <w:rPr>
        <w:rFonts w:ascii="Symbol" w:hAnsi="Symbo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6"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9521C8"/>
    <w:multiLevelType w:val="multilevel"/>
    <w:tmpl w:val="B0E85D6C"/>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466"/>
        </w:tabs>
        <w:ind w:left="2466" w:hanging="360"/>
      </w:pPr>
      <w:rPr>
        <w:rFonts w:hint="default"/>
      </w:rPr>
    </w:lvl>
    <w:lvl w:ilvl="2">
      <w:start w:val="1"/>
      <w:numFmt w:val="lowerRoman"/>
      <w:lvlText w:val="%3."/>
      <w:lvlJc w:val="right"/>
      <w:pPr>
        <w:tabs>
          <w:tab w:val="num" w:pos="3186"/>
        </w:tabs>
        <w:ind w:left="3186" w:hanging="180"/>
      </w:pPr>
      <w:rPr>
        <w:rFonts w:hint="default"/>
      </w:rPr>
    </w:lvl>
    <w:lvl w:ilvl="3">
      <w:start w:val="1"/>
      <w:numFmt w:val="decimal"/>
      <w:lvlText w:val="%4."/>
      <w:lvlJc w:val="left"/>
      <w:pPr>
        <w:tabs>
          <w:tab w:val="num" w:pos="3906"/>
        </w:tabs>
        <w:ind w:left="3906" w:hanging="360"/>
      </w:pPr>
      <w:rPr>
        <w:rFonts w:hint="default"/>
      </w:rPr>
    </w:lvl>
    <w:lvl w:ilvl="4">
      <w:start w:val="1"/>
      <w:numFmt w:val="lowerLetter"/>
      <w:lvlText w:val="%5."/>
      <w:lvlJc w:val="left"/>
      <w:pPr>
        <w:tabs>
          <w:tab w:val="num" w:pos="4626"/>
        </w:tabs>
        <w:ind w:left="4626" w:hanging="360"/>
      </w:pPr>
      <w:rPr>
        <w:rFonts w:hint="default"/>
      </w:rPr>
    </w:lvl>
    <w:lvl w:ilvl="5">
      <w:start w:val="1"/>
      <w:numFmt w:val="lowerRoman"/>
      <w:lvlText w:val="%6."/>
      <w:lvlJc w:val="right"/>
      <w:pPr>
        <w:tabs>
          <w:tab w:val="num" w:pos="5346"/>
        </w:tabs>
        <w:ind w:left="5346" w:hanging="180"/>
      </w:pPr>
      <w:rPr>
        <w:rFonts w:hint="default"/>
      </w:rPr>
    </w:lvl>
    <w:lvl w:ilvl="6">
      <w:start w:val="1"/>
      <w:numFmt w:val="decimal"/>
      <w:lvlText w:val="%7."/>
      <w:lvlJc w:val="left"/>
      <w:pPr>
        <w:tabs>
          <w:tab w:val="num" w:pos="6066"/>
        </w:tabs>
        <w:ind w:left="6066" w:hanging="360"/>
      </w:pPr>
      <w:rPr>
        <w:rFonts w:hint="default"/>
      </w:rPr>
    </w:lvl>
    <w:lvl w:ilvl="7">
      <w:start w:val="1"/>
      <w:numFmt w:val="lowerLetter"/>
      <w:lvlText w:val="%8."/>
      <w:lvlJc w:val="left"/>
      <w:pPr>
        <w:tabs>
          <w:tab w:val="num" w:pos="6786"/>
        </w:tabs>
        <w:ind w:left="6786" w:hanging="360"/>
      </w:pPr>
      <w:rPr>
        <w:rFonts w:hint="default"/>
      </w:rPr>
    </w:lvl>
    <w:lvl w:ilvl="8">
      <w:start w:val="1"/>
      <w:numFmt w:val="lowerRoman"/>
      <w:lvlText w:val="%9."/>
      <w:lvlJc w:val="right"/>
      <w:pPr>
        <w:tabs>
          <w:tab w:val="num" w:pos="7506"/>
        </w:tabs>
        <w:ind w:left="7506" w:hanging="180"/>
      </w:pPr>
      <w:rPr>
        <w:rFonts w:hint="default"/>
      </w:rPr>
    </w:lvl>
  </w:abstractNum>
  <w:num w:numId="1">
    <w:abstractNumId w:val="1"/>
  </w:num>
  <w:num w:numId="2">
    <w:abstractNumId w:val="1"/>
    <w:lvlOverride w:ilvl="0">
      <w:lvl w:ilvl="0">
        <w:start w:val="1"/>
        <w:numFmt w:val="bullet"/>
        <w:pStyle w:val="bulletitem"/>
        <w:lvlText w:val=""/>
        <w:lvlJc w:val="left"/>
        <w:pPr>
          <w:tabs>
            <w:tab w:val="num" w:pos="227"/>
          </w:tabs>
          <w:ind w:left="227" w:hanging="227"/>
        </w:pPr>
        <w:rPr>
          <w:rFonts w:ascii="Symbol" w:hAnsi="Symbol" w:hint="default"/>
        </w:rPr>
      </w:lvl>
    </w:lvlOverride>
  </w:num>
  <w:num w:numId="3">
    <w:abstractNumId w:val="5"/>
  </w:num>
  <w:num w:numId="4">
    <w:abstractNumId w:val="5"/>
  </w:num>
  <w:num w:numId="5">
    <w:abstractNumId w:val="7"/>
  </w:num>
  <w:num w:numId="6">
    <w:abstractNumId w:val="7"/>
  </w:num>
  <w:num w:numId="7">
    <w:abstractNumId w:val="6"/>
  </w:num>
  <w:num w:numId="8">
    <w:abstractNumId w:val="8"/>
  </w:num>
  <w:num w:numId="9">
    <w:abstractNumId w:val="8"/>
  </w:num>
  <w:num w:numId="10">
    <w:abstractNumId w:val="0"/>
    <w:lvlOverride w:ilvl="0">
      <w:lvl w:ilvl="0">
        <w:start w:val="1"/>
        <w:numFmt w:val="bullet"/>
        <w:lvlText w:val=""/>
        <w:legacy w:legacy="1" w:legacySpace="0" w:legacyIndent="227"/>
        <w:lvlJc w:val="left"/>
        <w:pPr>
          <w:ind w:left="227" w:hanging="227"/>
        </w:pPr>
        <w:rPr>
          <w:rFonts w:ascii="Times" w:hAnsi="Times" w:hint="default"/>
        </w:rPr>
      </w:lvl>
    </w:lvlOverride>
  </w:num>
  <w:num w:numId="11">
    <w:abstractNumId w:val="3"/>
  </w:num>
  <w:num w:numId="12">
    <w:abstractNumId w:val="4"/>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A58"/>
    <w:rsid w:val="000408B8"/>
    <w:rsid w:val="00041A58"/>
    <w:rsid w:val="000521DF"/>
    <w:rsid w:val="000D48DF"/>
    <w:rsid w:val="000F5B39"/>
    <w:rsid w:val="00151F1F"/>
    <w:rsid w:val="001A02F0"/>
    <w:rsid w:val="001B79D2"/>
    <w:rsid w:val="001C000B"/>
    <w:rsid w:val="001C1D2B"/>
    <w:rsid w:val="001F7872"/>
    <w:rsid w:val="00206EE3"/>
    <w:rsid w:val="0022522B"/>
    <w:rsid w:val="00235755"/>
    <w:rsid w:val="00253D22"/>
    <w:rsid w:val="00264AE2"/>
    <w:rsid w:val="002B6FA7"/>
    <w:rsid w:val="002D058F"/>
    <w:rsid w:val="002D48C5"/>
    <w:rsid w:val="002D528D"/>
    <w:rsid w:val="002E7F70"/>
    <w:rsid w:val="002F11AB"/>
    <w:rsid w:val="00313E75"/>
    <w:rsid w:val="0034277B"/>
    <w:rsid w:val="00343AF7"/>
    <w:rsid w:val="00345A38"/>
    <w:rsid w:val="00355901"/>
    <w:rsid w:val="00361ECC"/>
    <w:rsid w:val="003947EA"/>
    <w:rsid w:val="003C50D0"/>
    <w:rsid w:val="003E66D1"/>
    <w:rsid w:val="003F55AD"/>
    <w:rsid w:val="003F7FCE"/>
    <w:rsid w:val="00405EDD"/>
    <w:rsid w:val="004443EA"/>
    <w:rsid w:val="00452068"/>
    <w:rsid w:val="00454840"/>
    <w:rsid w:val="004669A9"/>
    <w:rsid w:val="004F5683"/>
    <w:rsid w:val="004F73DA"/>
    <w:rsid w:val="00514CFB"/>
    <w:rsid w:val="00522B81"/>
    <w:rsid w:val="00550E88"/>
    <w:rsid w:val="00582176"/>
    <w:rsid w:val="005944A9"/>
    <w:rsid w:val="005B5DDD"/>
    <w:rsid w:val="005C02DB"/>
    <w:rsid w:val="005C1DEC"/>
    <w:rsid w:val="005E2C28"/>
    <w:rsid w:val="005F14FA"/>
    <w:rsid w:val="0067488F"/>
    <w:rsid w:val="006C31B7"/>
    <w:rsid w:val="006D5F84"/>
    <w:rsid w:val="006D6740"/>
    <w:rsid w:val="006D7621"/>
    <w:rsid w:val="006F6617"/>
    <w:rsid w:val="00706A60"/>
    <w:rsid w:val="00716DF7"/>
    <w:rsid w:val="00733C70"/>
    <w:rsid w:val="00752D69"/>
    <w:rsid w:val="00754639"/>
    <w:rsid w:val="00754D45"/>
    <w:rsid w:val="00766747"/>
    <w:rsid w:val="007902F3"/>
    <w:rsid w:val="00797111"/>
    <w:rsid w:val="007A14F6"/>
    <w:rsid w:val="007D7945"/>
    <w:rsid w:val="007E3707"/>
    <w:rsid w:val="007F1323"/>
    <w:rsid w:val="00816002"/>
    <w:rsid w:val="008176D6"/>
    <w:rsid w:val="008852B2"/>
    <w:rsid w:val="008B180C"/>
    <w:rsid w:val="008D12E5"/>
    <w:rsid w:val="008E4D10"/>
    <w:rsid w:val="008F2D4C"/>
    <w:rsid w:val="008F2DF2"/>
    <w:rsid w:val="008F46A0"/>
    <w:rsid w:val="00923875"/>
    <w:rsid w:val="009268E4"/>
    <w:rsid w:val="00942266"/>
    <w:rsid w:val="00970A6D"/>
    <w:rsid w:val="00972D1E"/>
    <w:rsid w:val="0097505E"/>
    <w:rsid w:val="00991384"/>
    <w:rsid w:val="009930E4"/>
    <w:rsid w:val="009A03B2"/>
    <w:rsid w:val="009A4927"/>
    <w:rsid w:val="009A5E8D"/>
    <w:rsid w:val="009B2539"/>
    <w:rsid w:val="009E20DC"/>
    <w:rsid w:val="009F7FCE"/>
    <w:rsid w:val="00A232FB"/>
    <w:rsid w:val="00A53278"/>
    <w:rsid w:val="00A91D6F"/>
    <w:rsid w:val="00AB4459"/>
    <w:rsid w:val="00AC48B8"/>
    <w:rsid w:val="00B13054"/>
    <w:rsid w:val="00B159B2"/>
    <w:rsid w:val="00B17B69"/>
    <w:rsid w:val="00B216C4"/>
    <w:rsid w:val="00B2300B"/>
    <w:rsid w:val="00B23481"/>
    <w:rsid w:val="00B251CE"/>
    <w:rsid w:val="00B4172D"/>
    <w:rsid w:val="00B5014F"/>
    <w:rsid w:val="00B623B8"/>
    <w:rsid w:val="00B63BAE"/>
    <w:rsid w:val="00B714B9"/>
    <w:rsid w:val="00B861DF"/>
    <w:rsid w:val="00B8707B"/>
    <w:rsid w:val="00BB464D"/>
    <w:rsid w:val="00BE6A21"/>
    <w:rsid w:val="00BF53DA"/>
    <w:rsid w:val="00BF793B"/>
    <w:rsid w:val="00C02F03"/>
    <w:rsid w:val="00C35C5E"/>
    <w:rsid w:val="00C4124E"/>
    <w:rsid w:val="00C5028E"/>
    <w:rsid w:val="00C557B0"/>
    <w:rsid w:val="00C562E0"/>
    <w:rsid w:val="00C73F98"/>
    <w:rsid w:val="00C74551"/>
    <w:rsid w:val="00C92140"/>
    <w:rsid w:val="00CE739B"/>
    <w:rsid w:val="00CE7C97"/>
    <w:rsid w:val="00D2464A"/>
    <w:rsid w:val="00D53D8E"/>
    <w:rsid w:val="00D629CC"/>
    <w:rsid w:val="00D675FF"/>
    <w:rsid w:val="00DA4FF6"/>
    <w:rsid w:val="00DC2CA9"/>
    <w:rsid w:val="00DC494E"/>
    <w:rsid w:val="00DC77F6"/>
    <w:rsid w:val="00DD3B59"/>
    <w:rsid w:val="00DF7974"/>
    <w:rsid w:val="00E1535A"/>
    <w:rsid w:val="00E315E2"/>
    <w:rsid w:val="00E356FD"/>
    <w:rsid w:val="00E37A99"/>
    <w:rsid w:val="00E603C7"/>
    <w:rsid w:val="00E7336C"/>
    <w:rsid w:val="00E77B2B"/>
    <w:rsid w:val="00EA5B1C"/>
    <w:rsid w:val="00ED7A13"/>
    <w:rsid w:val="00EF1142"/>
    <w:rsid w:val="00F014E1"/>
    <w:rsid w:val="00F23A1E"/>
    <w:rsid w:val="00F321B4"/>
    <w:rsid w:val="00F73065"/>
    <w:rsid w:val="00FA548F"/>
    <w:rsid w:val="00FD4EEB"/>
    <w:rsid w:val="00FE71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220B5"/>
  <w15:docId w15:val="{F06516FA-ECFE-4F7C-8210-8CD4C85A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rPr>
      <w:lang w:val="en-GB"/>
    </w:r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315E2"/>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table">
    <w:name w:val="table"/>
    <w:basedOn w:val="Normal"/>
    <w:rsid w:val="00F014E1"/>
    <w:pPr>
      <w:spacing w:before="60" w:line="200" w:lineRule="atLeast"/>
      <w:ind w:firstLine="0"/>
      <w:jc w:val="left"/>
    </w:pPr>
    <w:rPr>
      <w:rFonts w:ascii="Times" w:hAnsi="Times"/>
      <w:sz w:val="17"/>
      <w:szCs w:val="18"/>
      <w:lang w:eastAsia="de-DE"/>
    </w:rPr>
  </w:style>
  <w:style w:type="paragraph" w:customStyle="1" w:styleId="figlegend">
    <w:name w:val="figlegend"/>
    <w:basedOn w:val="Normal"/>
    <w:next w:val="Normal"/>
    <w:rsid w:val="00F014E1"/>
    <w:pPr>
      <w:keepLines/>
      <w:spacing w:before="120" w:after="240" w:line="200" w:lineRule="atLeast"/>
      <w:ind w:firstLine="0"/>
    </w:pPr>
    <w:rPr>
      <w:rFonts w:ascii="Times" w:hAnsi="Times"/>
      <w:sz w:val="17"/>
      <w:lang w:eastAsia="de-DE"/>
    </w:rPr>
  </w:style>
  <w:style w:type="paragraph" w:customStyle="1" w:styleId="tablelegend">
    <w:name w:val="tablelegend"/>
    <w:basedOn w:val="Normal"/>
    <w:next w:val="Normal"/>
    <w:rsid w:val="00F014E1"/>
    <w:pPr>
      <w:keepNext/>
      <w:keepLines/>
      <w:spacing w:before="240" w:after="120" w:line="200" w:lineRule="atLeast"/>
      <w:ind w:firstLine="0"/>
      <w:jc w:val="center"/>
    </w:pPr>
    <w:rPr>
      <w:rFonts w:ascii="Times" w:hAnsi="Times"/>
      <w:sz w:val="17"/>
      <w:lang w:eastAsia="de-DE"/>
    </w:rPr>
  </w:style>
  <w:style w:type="paragraph" w:customStyle="1" w:styleId="Titolo1">
    <w:name w:val="Titolo1"/>
    <w:basedOn w:val="Normal"/>
    <w:next w:val="p1a"/>
    <w:link w:val="titleCar"/>
    <w:rsid w:val="00F014E1"/>
    <w:pPr>
      <w:keepNext/>
      <w:keepLines/>
      <w:pageBreakBefore/>
      <w:tabs>
        <w:tab w:val="left" w:pos="284"/>
      </w:tabs>
      <w:suppressAutoHyphens/>
      <w:spacing w:line="360" w:lineRule="atLeast"/>
      <w:ind w:firstLine="0"/>
      <w:jc w:val="left"/>
    </w:pPr>
    <w:rPr>
      <w:rFonts w:ascii="Times" w:hAnsi="Times"/>
      <w:b/>
      <w:sz w:val="32"/>
      <w:lang w:eastAsia="de-DE"/>
    </w:rPr>
  </w:style>
  <w:style w:type="paragraph" w:customStyle="1" w:styleId="Sottotitolo1">
    <w:name w:val="Sottotitolo1"/>
    <w:basedOn w:val="Titolo1"/>
    <w:next w:val="author"/>
    <w:rsid w:val="00F014E1"/>
    <w:pPr>
      <w:pageBreakBefore w:val="0"/>
      <w:tabs>
        <w:tab w:val="clear" w:pos="284"/>
        <w:tab w:val="left" w:pos="567"/>
      </w:tabs>
      <w:spacing w:before="480" w:after="300" w:line="320" w:lineRule="atLeast"/>
    </w:pPr>
    <w:rPr>
      <w:rFonts w:cs="Arial"/>
      <w:sz w:val="28"/>
    </w:rPr>
  </w:style>
  <w:style w:type="paragraph" w:customStyle="1" w:styleId="affiliation">
    <w:name w:val="affiliation"/>
    <w:basedOn w:val="Normal"/>
    <w:next w:val="Normal"/>
    <w:rsid w:val="00F014E1"/>
    <w:pPr>
      <w:suppressAutoHyphens/>
      <w:spacing w:before="120" w:line="240" w:lineRule="auto"/>
      <w:ind w:firstLine="0"/>
      <w:jc w:val="left"/>
    </w:pPr>
    <w:rPr>
      <w:rFonts w:ascii="Times" w:hAnsi="Times"/>
      <w:i/>
      <w:lang w:eastAsia="de-DE"/>
    </w:rPr>
  </w:style>
  <w:style w:type="paragraph" w:customStyle="1" w:styleId="acknowledgements">
    <w:name w:val="acknowledgements"/>
    <w:basedOn w:val="affiliation"/>
    <w:next w:val="Normal"/>
    <w:rsid w:val="00F014E1"/>
    <w:pPr>
      <w:suppressAutoHyphens w:val="0"/>
      <w:spacing w:before="240"/>
      <w:jc w:val="both"/>
    </w:pPr>
    <w:rPr>
      <w:i w:val="0"/>
    </w:rPr>
  </w:style>
  <w:style w:type="paragraph" w:customStyle="1" w:styleId="references">
    <w:name w:val="references"/>
    <w:basedOn w:val="Normal"/>
    <w:rsid w:val="00F014E1"/>
    <w:pPr>
      <w:spacing w:line="200" w:lineRule="atLeast"/>
      <w:ind w:left="238" w:hanging="238"/>
    </w:pPr>
    <w:rPr>
      <w:rFonts w:ascii="Times" w:hAnsi="Times"/>
      <w:sz w:val="17"/>
      <w:lang w:eastAsia="de-DE"/>
    </w:rPr>
  </w:style>
  <w:style w:type="paragraph" w:customStyle="1" w:styleId="subsubtitle">
    <w:name w:val="subsubtitle"/>
    <w:basedOn w:val="Sottotitolo1"/>
    <w:rsid w:val="00F014E1"/>
    <w:rPr>
      <w:i/>
    </w:rPr>
  </w:style>
  <w:style w:type="character" w:customStyle="1" w:styleId="titleCar">
    <w:name w:val="title Car"/>
    <w:link w:val="Titolo1"/>
    <w:rsid w:val="00F014E1"/>
    <w:rPr>
      <w:rFonts w:ascii="Times" w:hAnsi="Times"/>
      <w:b/>
      <w:sz w:val="32"/>
      <w:lang w:eastAsia="de-DE"/>
    </w:rPr>
  </w:style>
  <w:style w:type="character" w:customStyle="1" w:styleId="UnresolvedMention1">
    <w:name w:val="Unresolved Mention1"/>
    <w:basedOn w:val="DefaultParagraphFont"/>
    <w:uiPriority w:val="99"/>
    <w:semiHidden/>
    <w:unhideWhenUsed/>
    <w:rsid w:val="00F014E1"/>
    <w:rPr>
      <w:color w:val="808080"/>
      <w:shd w:val="clear" w:color="auto" w:fill="E6E6E6"/>
    </w:rPr>
  </w:style>
  <w:style w:type="paragraph" w:styleId="Caption">
    <w:name w:val="caption"/>
    <w:basedOn w:val="Normal"/>
    <w:next w:val="Normal"/>
    <w:unhideWhenUsed/>
    <w:rsid w:val="00F23A1E"/>
    <w:pPr>
      <w:spacing w:after="200" w:line="240" w:lineRule="auto"/>
    </w:pPr>
    <w:rPr>
      <w:i/>
      <w:iCs/>
      <w:color w:val="1F497D" w:themeColor="text2"/>
      <w:sz w:val="18"/>
      <w:szCs w:val="18"/>
    </w:rPr>
  </w:style>
  <w:style w:type="paragraph" w:styleId="ListParagraph">
    <w:name w:val="List Paragraph"/>
    <w:basedOn w:val="Normal"/>
    <w:uiPriority w:val="34"/>
    <w:qFormat/>
    <w:rsid w:val="009268E4"/>
    <w:pPr>
      <w:ind w:left="720"/>
      <w:contextualSpacing/>
    </w:pPr>
  </w:style>
  <w:style w:type="paragraph" w:styleId="Revision">
    <w:name w:val="Revision"/>
    <w:hidden/>
    <w:semiHidden/>
    <w:rsid w:val="00343AF7"/>
    <w:pPr>
      <w:spacing w:line="240" w:lineRule="auto"/>
    </w:pPr>
    <w:rPr>
      <w:lang w:val="en-GB"/>
    </w:rPr>
  </w:style>
  <w:style w:type="character" w:styleId="CommentReference">
    <w:name w:val="annotation reference"/>
    <w:basedOn w:val="DefaultParagraphFont"/>
    <w:semiHidden/>
    <w:unhideWhenUsed/>
    <w:rsid w:val="00343AF7"/>
    <w:rPr>
      <w:sz w:val="16"/>
      <w:szCs w:val="16"/>
    </w:rPr>
  </w:style>
  <w:style w:type="paragraph" w:styleId="CommentText">
    <w:name w:val="annotation text"/>
    <w:basedOn w:val="Normal"/>
    <w:link w:val="CommentTextChar"/>
    <w:unhideWhenUsed/>
    <w:rsid w:val="00343AF7"/>
    <w:pPr>
      <w:spacing w:line="240" w:lineRule="auto"/>
    </w:pPr>
  </w:style>
  <w:style w:type="character" w:customStyle="1" w:styleId="CommentTextChar">
    <w:name w:val="Comment Text Char"/>
    <w:basedOn w:val="DefaultParagraphFont"/>
    <w:link w:val="CommentText"/>
    <w:rsid w:val="00343AF7"/>
    <w:rPr>
      <w:lang w:val="en-GB"/>
    </w:rPr>
  </w:style>
  <w:style w:type="paragraph" w:styleId="CommentSubject">
    <w:name w:val="annotation subject"/>
    <w:basedOn w:val="CommentText"/>
    <w:next w:val="CommentText"/>
    <w:link w:val="CommentSubjectChar"/>
    <w:semiHidden/>
    <w:unhideWhenUsed/>
    <w:rsid w:val="00343AF7"/>
    <w:rPr>
      <w:b/>
      <w:bCs/>
    </w:rPr>
  </w:style>
  <w:style w:type="character" w:customStyle="1" w:styleId="CommentSubjectChar">
    <w:name w:val="Comment Subject Char"/>
    <w:basedOn w:val="CommentTextChar"/>
    <w:link w:val="CommentSubject"/>
    <w:semiHidden/>
    <w:rsid w:val="00343AF7"/>
    <w:rPr>
      <w:b/>
      <w:bCs/>
      <w:lang w:val="en-GB"/>
    </w:rPr>
  </w:style>
  <w:style w:type="paragraph" w:styleId="BalloonText">
    <w:name w:val="Balloon Text"/>
    <w:basedOn w:val="Normal"/>
    <w:link w:val="BalloonTextChar"/>
    <w:semiHidden/>
    <w:unhideWhenUsed/>
    <w:rsid w:val="00B714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714B9"/>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98033">
      <w:bodyDiv w:val="1"/>
      <w:marLeft w:val="0"/>
      <w:marRight w:val="0"/>
      <w:marTop w:val="0"/>
      <w:marBottom w:val="0"/>
      <w:divBdr>
        <w:top w:val="none" w:sz="0" w:space="0" w:color="auto"/>
        <w:left w:val="none" w:sz="0" w:space="0" w:color="auto"/>
        <w:bottom w:val="none" w:sz="0" w:space="0" w:color="auto"/>
        <w:right w:val="none" w:sz="0" w:space="0" w:color="auto"/>
      </w:divBdr>
      <w:divsChild>
        <w:div w:id="1100877642">
          <w:marLeft w:val="0"/>
          <w:marRight w:val="0"/>
          <w:marTop w:val="0"/>
          <w:marBottom w:val="0"/>
          <w:divBdr>
            <w:top w:val="none" w:sz="0" w:space="0" w:color="auto"/>
            <w:left w:val="none" w:sz="0" w:space="0" w:color="auto"/>
            <w:bottom w:val="none" w:sz="0" w:space="0" w:color="auto"/>
            <w:right w:val="none" w:sz="0" w:space="0" w:color="auto"/>
          </w:divBdr>
          <w:divsChild>
            <w:div w:id="1391920040">
              <w:marLeft w:val="0"/>
              <w:marRight w:val="0"/>
              <w:marTop w:val="0"/>
              <w:marBottom w:val="0"/>
              <w:divBdr>
                <w:top w:val="none" w:sz="0" w:space="0" w:color="auto"/>
                <w:left w:val="none" w:sz="0" w:space="0" w:color="auto"/>
                <w:bottom w:val="none" w:sz="0" w:space="0" w:color="auto"/>
                <w:right w:val="none" w:sz="0" w:space="0" w:color="auto"/>
              </w:divBdr>
              <w:divsChild>
                <w:div w:id="7720154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15423582">
      <w:bodyDiv w:val="1"/>
      <w:marLeft w:val="0"/>
      <w:marRight w:val="0"/>
      <w:marTop w:val="0"/>
      <w:marBottom w:val="0"/>
      <w:divBdr>
        <w:top w:val="none" w:sz="0" w:space="0" w:color="auto"/>
        <w:left w:val="none" w:sz="0" w:space="0" w:color="auto"/>
        <w:bottom w:val="none" w:sz="0" w:space="0" w:color="auto"/>
        <w:right w:val="none" w:sz="0" w:space="0" w:color="auto"/>
      </w:divBdr>
      <w:divsChild>
        <w:div w:id="2128893082">
          <w:marLeft w:val="0"/>
          <w:marRight w:val="0"/>
          <w:marTop w:val="0"/>
          <w:marBottom w:val="0"/>
          <w:divBdr>
            <w:top w:val="none" w:sz="0" w:space="0" w:color="auto"/>
            <w:left w:val="none" w:sz="0" w:space="0" w:color="auto"/>
            <w:bottom w:val="none" w:sz="0" w:space="0" w:color="auto"/>
            <w:right w:val="none" w:sz="0" w:space="0" w:color="auto"/>
          </w:divBdr>
          <w:divsChild>
            <w:div w:id="1265384939">
              <w:marLeft w:val="0"/>
              <w:marRight w:val="0"/>
              <w:marTop w:val="0"/>
              <w:marBottom w:val="0"/>
              <w:divBdr>
                <w:top w:val="none" w:sz="0" w:space="0" w:color="auto"/>
                <w:left w:val="none" w:sz="0" w:space="0" w:color="auto"/>
                <w:bottom w:val="none" w:sz="0" w:space="0" w:color="auto"/>
                <w:right w:val="none" w:sz="0" w:space="0" w:color="auto"/>
              </w:divBdr>
              <w:divsChild>
                <w:div w:id="15901956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4181603">
      <w:bodyDiv w:val="1"/>
      <w:marLeft w:val="0"/>
      <w:marRight w:val="0"/>
      <w:marTop w:val="0"/>
      <w:marBottom w:val="0"/>
      <w:divBdr>
        <w:top w:val="none" w:sz="0" w:space="0" w:color="auto"/>
        <w:left w:val="none" w:sz="0" w:space="0" w:color="auto"/>
        <w:bottom w:val="none" w:sz="0" w:space="0" w:color="auto"/>
        <w:right w:val="none" w:sz="0" w:space="0" w:color="auto"/>
      </w:divBdr>
    </w:div>
    <w:div w:id="756946536">
      <w:bodyDiv w:val="1"/>
      <w:marLeft w:val="0"/>
      <w:marRight w:val="0"/>
      <w:marTop w:val="0"/>
      <w:marBottom w:val="0"/>
      <w:divBdr>
        <w:top w:val="none" w:sz="0" w:space="0" w:color="auto"/>
        <w:left w:val="none" w:sz="0" w:space="0" w:color="auto"/>
        <w:bottom w:val="none" w:sz="0" w:space="0" w:color="auto"/>
        <w:right w:val="none" w:sz="0" w:space="0" w:color="auto"/>
      </w:divBdr>
      <w:divsChild>
        <w:div w:id="1802842747">
          <w:marLeft w:val="0"/>
          <w:marRight w:val="0"/>
          <w:marTop w:val="0"/>
          <w:marBottom w:val="0"/>
          <w:divBdr>
            <w:top w:val="none" w:sz="0" w:space="0" w:color="auto"/>
            <w:left w:val="none" w:sz="0" w:space="0" w:color="auto"/>
            <w:bottom w:val="none" w:sz="0" w:space="0" w:color="auto"/>
            <w:right w:val="none" w:sz="0" w:space="0" w:color="auto"/>
          </w:divBdr>
          <w:divsChild>
            <w:div w:id="404258701">
              <w:marLeft w:val="0"/>
              <w:marRight w:val="0"/>
              <w:marTop w:val="0"/>
              <w:marBottom w:val="0"/>
              <w:divBdr>
                <w:top w:val="none" w:sz="0" w:space="0" w:color="auto"/>
                <w:left w:val="none" w:sz="0" w:space="0" w:color="auto"/>
                <w:bottom w:val="none" w:sz="0" w:space="0" w:color="auto"/>
                <w:right w:val="none" w:sz="0" w:space="0" w:color="auto"/>
              </w:divBdr>
              <w:divsChild>
                <w:div w:id="17774101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76222687">
      <w:bodyDiv w:val="1"/>
      <w:marLeft w:val="0"/>
      <w:marRight w:val="0"/>
      <w:marTop w:val="0"/>
      <w:marBottom w:val="0"/>
      <w:divBdr>
        <w:top w:val="none" w:sz="0" w:space="0" w:color="auto"/>
        <w:left w:val="none" w:sz="0" w:space="0" w:color="auto"/>
        <w:bottom w:val="none" w:sz="0" w:space="0" w:color="auto"/>
        <w:right w:val="none" w:sz="0" w:space="0" w:color="auto"/>
      </w:divBdr>
    </w:div>
    <w:div w:id="1504080150">
      <w:bodyDiv w:val="1"/>
      <w:marLeft w:val="0"/>
      <w:marRight w:val="0"/>
      <w:marTop w:val="0"/>
      <w:marBottom w:val="0"/>
      <w:divBdr>
        <w:top w:val="none" w:sz="0" w:space="0" w:color="auto"/>
        <w:left w:val="none" w:sz="0" w:space="0" w:color="auto"/>
        <w:bottom w:val="none" w:sz="0" w:space="0" w:color="auto"/>
        <w:right w:val="none" w:sz="0" w:space="0" w:color="auto"/>
      </w:divBdr>
    </w:div>
    <w:div w:id="1531063923">
      <w:bodyDiv w:val="1"/>
      <w:marLeft w:val="0"/>
      <w:marRight w:val="0"/>
      <w:marTop w:val="0"/>
      <w:marBottom w:val="0"/>
      <w:divBdr>
        <w:top w:val="none" w:sz="0" w:space="0" w:color="auto"/>
        <w:left w:val="none" w:sz="0" w:space="0" w:color="auto"/>
        <w:bottom w:val="none" w:sz="0" w:space="0" w:color="auto"/>
        <w:right w:val="none" w:sz="0" w:space="0" w:color="auto"/>
      </w:divBdr>
      <w:divsChild>
        <w:div w:id="881209443">
          <w:marLeft w:val="0"/>
          <w:marRight w:val="0"/>
          <w:marTop w:val="0"/>
          <w:marBottom w:val="0"/>
          <w:divBdr>
            <w:top w:val="none" w:sz="0" w:space="0" w:color="auto"/>
            <w:left w:val="none" w:sz="0" w:space="0" w:color="auto"/>
            <w:bottom w:val="none" w:sz="0" w:space="0" w:color="auto"/>
            <w:right w:val="none" w:sz="0" w:space="0" w:color="auto"/>
          </w:divBdr>
          <w:divsChild>
            <w:div w:id="1803620648">
              <w:marLeft w:val="0"/>
              <w:marRight w:val="0"/>
              <w:marTop w:val="0"/>
              <w:marBottom w:val="0"/>
              <w:divBdr>
                <w:top w:val="none" w:sz="0" w:space="0" w:color="auto"/>
                <w:left w:val="none" w:sz="0" w:space="0" w:color="auto"/>
                <w:bottom w:val="none" w:sz="0" w:space="0" w:color="auto"/>
                <w:right w:val="none" w:sz="0" w:space="0" w:color="auto"/>
              </w:divBdr>
              <w:divsChild>
                <w:div w:id="21338158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48907370">
      <w:bodyDiv w:val="1"/>
      <w:marLeft w:val="0"/>
      <w:marRight w:val="0"/>
      <w:marTop w:val="0"/>
      <w:marBottom w:val="0"/>
      <w:divBdr>
        <w:top w:val="none" w:sz="0" w:space="0" w:color="auto"/>
        <w:left w:val="none" w:sz="0" w:space="0" w:color="auto"/>
        <w:bottom w:val="none" w:sz="0" w:space="0" w:color="auto"/>
        <w:right w:val="none" w:sz="0" w:space="0" w:color="auto"/>
      </w:divBdr>
      <w:divsChild>
        <w:div w:id="1812017548">
          <w:marLeft w:val="0"/>
          <w:marRight w:val="0"/>
          <w:marTop w:val="0"/>
          <w:marBottom w:val="0"/>
          <w:divBdr>
            <w:top w:val="none" w:sz="0" w:space="0" w:color="auto"/>
            <w:left w:val="none" w:sz="0" w:space="0" w:color="auto"/>
            <w:bottom w:val="none" w:sz="0" w:space="0" w:color="auto"/>
            <w:right w:val="none" w:sz="0" w:space="0" w:color="auto"/>
          </w:divBdr>
          <w:divsChild>
            <w:div w:id="1957710699">
              <w:marLeft w:val="0"/>
              <w:marRight w:val="0"/>
              <w:marTop w:val="0"/>
              <w:marBottom w:val="0"/>
              <w:divBdr>
                <w:top w:val="none" w:sz="0" w:space="0" w:color="auto"/>
                <w:left w:val="none" w:sz="0" w:space="0" w:color="auto"/>
                <w:bottom w:val="none" w:sz="0" w:space="0" w:color="auto"/>
                <w:right w:val="none" w:sz="0" w:space="0" w:color="auto"/>
              </w:divBdr>
              <w:divsChild>
                <w:div w:id="13855689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6238183">
      <w:bodyDiv w:val="1"/>
      <w:marLeft w:val="0"/>
      <w:marRight w:val="0"/>
      <w:marTop w:val="0"/>
      <w:marBottom w:val="0"/>
      <w:divBdr>
        <w:top w:val="none" w:sz="0" w:space="0" w:color="auto"/>
        <w:left w:val="none" w:sz="0" w:space="0" w:color="auto"/>
        <w:bottom w:val="none" w:sz="0" w:space="0" w:color="auto"/>
        <w:right w:val="none" w:sz="0" w:space="0" w:color="auto"/>
      </w:divBdr>
    </w:div>
    <w:div w:id="1687637230">
      <w:bodyDiv w:val="1"/>
      <w:marLeft w:val="0"/>
      <w:marRight w:val="0"/>
      <w:marTop w:val="0"/>
      <w:marBottom w:val="0"/>
      <w:divBdr>
        <w:top w:val="none" w:sz="0" w:space="0" w:color="auto"/>
        <w:left w:val="none" w:sz="0" w:space="0" w:color="auto"/>
        <w:bottom w:val="none" w:sz="0" w:space="0" w:color="auto"/>
        <w:right w:val="none" w:sz="0" w:space="0" w:color="auto"/>
      </w:divBdr>
      <w:divsChild>
        <w:div w:id="467355519">
          <w:marLeft w:val="0"/>
          <w:marRight w:val="0"/>
          <w:marTop w:val="0"/>
          <w:marBottom w:val="0"/>
          <w:divBdr>
            <w:top w:val="none" w:sz="0" w:space="0" w:color="auto"/>
            <w:left w:val="none" w:sz="0" w:space="0" w:color="auto"/>
            <w:bottom w:val="none" w:sz="0" w:space="0" w:color="auto"/>
            <w:right w:val="none" w:sz="0" w:space="0" w:color="auto"/>
          </w:divBdr>
          <w:divsChild>
            <w:div w:id="410615124">
              <w:marLeft w:val="0"/>
              <w:marRight w:val="0"/>
              <w:marTop w:val="0"/>
              <w:marBottom w:val="0"/>
              <w:divBdr>
                <w:top w:val="none" w:sz="0" w:space="0" w:color="auto"/>
                <w:left w:val="none" w:sz="0" w:space="0" w:color="auto"/>
                <w:bottom w:val="none" w:sz="0" w:space="0" w:color="auto"/>
                <w:right w:val="none" w:sz="0" w:space="0" w:color="auto"/>
              </w:divBdr>
              <w:divsChild>
                <w:div w:id="20411277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1123046">
      <w:bodyDiv w:val="1"/>
      <w:marLeft w:val="0"/>
      <w:marRight w:val="0"/>
      <w:marTop w:val="0"/>
      <w:marBottom w:val="0"/>
      <w:divBdr>
        <w:top w:val="none" w:sz="0" w:space="0" w:color="auto"/>
        <w:left w:val="none" w:sz="0" w:space="0" w:color="auto"/>
        <w:bottom w:val="none" w:sz="0" w:space="0" w:color="auto"/>
        <w:right w:val="none" w:sz="0" w:space="0" w:color="auto"/>
      </w:divBdr>
    </w:div>
    <w:div w:id="183699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5/DETC2020-2230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09/EEEIC.2018.8494000" TargetMode="External"/><Relationship Id="rId17" Type="http://schemas.openxmlformats.org/officeDocument/2006/relationships/hyperlink" Target="https://doi.org/10.1115/DETC2020-22298" TargetMode="External"/><Relationship Id="rId2" Type="http://schemas.openxmlformats.org/officeDocument/2006/relationships/numbering" Target="numbering.xml"/><Relationship Id="rId16" Type="http://schemas.openxmlformats.org/officeDocument/2006/relationships/hyperlink" Target="https://doi.org/10.1115/DETC2020-222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4271/2019-36-0197"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09/EV.2019.8893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que%20Pinheiro\Documents\Custom%20Office%20Templates\Iftomm_paper_IMBERTI_noforma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Doh</b:Tag>
    <b:SourceType>JournalArticle</b:SourceType>
    <b:Guid>{D6B01E96-2D7F-4CC5-A512-6C1DBAA57189}</b:Guid>
    <b:Author>
      <b:Author>
        <b:NameList>
          <b:Person>
            <b:Last>Kim</b:Last>
            <b:First>Dohee</b:First>
          </b:Person>
          <b:Person>
            <b:Last>E</b:Last>
            <b:First>Jeongsoo</b:First>
          </b:Person>
          <b:Person>
            <b:Last>Kim</b:Last>
            <b:First>and</b:First>
            <b:Middle>Kwang-Ki K.</b:Middle>
          </b:Person>
        </b:NameList>
      </b:Author>
    </b:Author>
    <b:Title>Energy-Optimal Regenerative Braking Strategy for Connected and Autonomous Electrified Vehicles: A Practical Design and Implementation for Real-World Commercial PHEVs</b:Title>
    <b:RefOrder>1</b:RefOrder>
  </b:Source>
  <b:Source>
    <b:Tag>Far17</b:Tag>
    <b:SourceType>JournalArticle</b:SourceType>
    <b:Guid>{1BEA746A-6B3F-4758-8CFA-5604038CA484}</b:Guid>
    <b:Author>
      <b:Author>
        <b:NameList>
          <b:Person>
            <b:Last>Naseri</b:Last>
            <b:First>Farshid</b:First>
          </b:Person>
          <b:Person>
            <b:Last>Farjah</b:Last>
            <b:First>Ebrahim</b:First>
          </b:Person>
          <b:Person>
            <b:Last>Ghanbari</b:Last>
            <b:First>and</b:First>
            <b:Middle>Teymoor</b:Middle>
          </b:Person>
        </b:NameList>
      </b:Author>
    </b:Author>
    <b:Title>An Efficient Regenerative Braking System Based on Battery/Supercapacitor for Electric, Hybrid, and Plug-In Hybrid Electric Vehicles With BLDC Motor</b:Title>
    <b:Year>2017</b:Year>
    <b:RefOrder>2</b:RefOrder>
  </b:Source>
  <b:Source>
    <b:Tag>Aki1</b:Tag>
    <b:SourceType>JournalArticle</b:SourceType>
    <b:Guid>{33D12418-72D3-4F2E-8815-813BAA4E9359}</b:Guid>
    <b:Author>
      <b:Author>
        <b:NameList>
          <b:Person>
            <b:Last>Ijima</b:Last>
            <b:First>Akihiro</b:First>
          </b:Person>
          <b:Person>
            <b:Last>Kiciato</b:Last>
          </b:Person>
          <b:Person>
            <b:Last>Koyano</b:Last>
            <b:First>Kiy</b:First>
          </b:Person>
          <b:Person>
            <b:Last>Hikokato</b:Last>
            <b:First>Masa</b:First>
          </b:Person>
          <b:Person>
            <b:Last>Furuta</b:Last>
            <b:First>Kuni</b:First>
            <b:Middle>Hisakozawa and naoki</b:Middle>
          </b:Person>
        </b:NameList>
      </b:Author>
    </b:Author>
    <b:Title>Emission Factor for Antimony in Brake Abrasion Dusts as One of the Major Atmospheric Antimony Sources</b:Title>
    <b:RefOrder>3</b:RefOrder>
  </b:Source>
  <b:Source>
    <b:Tag>Kyo</b:Tag>
    <b:SourceType>JournalArticle</b:SourceType>
    <b:Guid>{979F4740-4C7E-43C5-81F4-0681B1DD1BE4}</b:Guid>
    <b:Author>
      <b:Author>
        <b:NameList>
          <b:Person>
            <b:Last>Kyoung-Min Choo and Chung-Yuen Won</b:Last>
            <b:First>Senior</b:First>
            <b:Middle>Member, IEEE</b:Middle>
          </b:Person>
        </b:NameList>
      </b:Author>
    </b:Author>
    <b:Title>Design and Analysis of Electrical Braking Torque Limit Trajectory for Regenerative Braking in Electric Vehicles With PMSM Drive Systems</b:Title>
    <b:RefOrder>4</b:RefOrder>
  </b:Source>
  <b:Source>
    <b:Tag>Kes</b:Tag>
    <b:SourceType>JournalArticle</b:SourceType>
    <b:Guid>{7EB83012-1FE6-4C42-8638-C69C082BD94C}</b:Guid>
    <b:Author>
      <b:Author>
        <b:NameList>
          <b:Person>
            <b:Last>Subramanian</b:Last>
          </b:Person>
          <b:Person>
            <b:Last>C.</b:Last>
            <b:First>Kesavan</b:First>
            <b:Middle>Valis Subramaniyam &amp; Shankar</b:Middle>
          </b:Person>
        </b:NameList>
      </b:Author>
    </b:Author>
    <b:Title>Impact of regenerative braking torque blend-out characteristics on electrified heavy road vehicle braking performance</b:Title>
    <b:RefOrder>5</b:RefOrder>
  </b:Source>
  <b:Source>
    <b:Tag>Xih</b:Tag>
    <b:SourceType>JournalArticle</b:SourceType>
    <b:Guid>{B4AFDF08-EEED-425C-B582-7203F6C17617}</b:Guid>
    <b:Author>
      <b:Author>
        <b:NameList>
          <b:Person>
            <b:Last>Xihang Cao</b:Last>
            <b:First>Takeo</b:First>
            <b:Middle>Ishikawa</b:Middle>
          </b:Person>
        </b:NameList>
      </b:Author>
    </b:Author>
    <b:Title>Optimum Design of a Regenerative Braking System for Electric Vehicles Based on Fuzzy Control Strategy</b:Title>
    <b:RefOrder>6</b:RefOrder>
  </b:Source>
</b:Sources>
</file>

<file path=customXml/itemProps1.xml><?xml version="1.0" encoding="utf-8"?>
<ds:datastoreItem xmlns:ds="http://schemas.openxmlformats.org/officeDocument/2006/customXml" ds:itemID="{3A24AB4D-37C8-4F1A-A066-5805C443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Iftomm_paper_IMBERTI_noformat.dotx</Template>
  <TotalTime>0</TotalTime>
  <Pages>6</Pages>
  <Words>3140</Words>
  <Characters>17899</Characters>
  <Application>Microsoft Office Word</Application>
  <DocSecurity>0</DocSecurity>
  <Lines>149</Lines>
  <Paragraphs>41</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 Pinheiro</dc:creator>
  <dc:description>Formats and macros for Springer Lecture Notes</dc:description>
  <cp:lastModifiedBy>De Carvalho Pinheiro  Henrique</cp:lastModifiedBy>
  <cp:revision>1</cp:revision>
  <cp:lastPrinted>2022-03-30T07:13:00Z</cp:lastPrinted>
  <dcterms:created xsi:type="dcterms:W3CDTF">2022-09-13T08:20:00Z</dcterms:created>
  <dcterms:modified xsi:type="dcterms:W3CDTF">2022-09-13T08:20:00Z</dcterms:modified>
</cp:coreProperties>
</file>